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483" w:rsidRPr="00F07B82" w:rsidRDefault="00687483" w:rsidP="003E6E4D">
      <w:pPr>
        <w:pStyle w:val="Heading2"/>
        <w:spacing w:after="120"/>
        <w:rPr>
          <w:rFonts w:ascii="Arial" w:hAnsi="Arial" w:cs="Arial"/>
          <w:b w:val="0"/>
          <w:bCs w:val="0"/>
          <w:noProof w:val="0"/>
          <w:sz w:val="32"/>
          <w:szCs w:val="32"/>
          <w:u w:val="single"/>
          <w:rtl/>
        </w:rPr>
      </w:pPr>
      <w:r w:rsidRPr="00F07B82">
        <w:rPr>
          <w:rFonts w:ascii="Arial" w:hAnsi="Arial" w:cs="Arial"/>
          <w:b w:val="0"/>
          <w:bCs w:val="0"/>
          <w:noProof w:val="0"/>
          <w:sz w:val="32"/>
          <w:szCs w:val="32"/>
          <w:u w:val="single"/>
          <w:rtl/>
        </w:rPr>
        <w:t xml:space="preserve">מבחן בקורס </w:t>
      </w:r>
      <w:r>
        <w:rPr>
          <w:rFonts w:ascii="Arial" w:hAnsi="Arial" w:cs="Arial"/>
          <w:b w:val="0"/>
          <w:bCs w:val="0"/>
          <w:noProof w:val="0"/>
          <w:sz w:val="32"/>
          <w:szCs w:val="32"/>
          <w:u w:val="single"/>
          <w:rtl/>
        </w:rPr>
        <w:t>–</w:t>
      </w:r>
      <w:r w:rsidRPr="00F07B82">
        <w:rPr>
          <w:rFonts w:ascii="Arial" w:hAnsi="Arial" w:cs="Arial"/>
          <w:b w:val="0"/>
          <w:bCs w:val="0"/>
          <w:noProof w:val="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/>
          <w:b w:val="0"/>
          <w:bCs w:val="0"/>
          <w:noProof w:val="0"/>
          <w:sz w:val="32"/>
          <w:szCs w:val="32"/>
          <w:u w:val="single"/>
          <w:rtl/>
        </w:rPr>
        <w:t>"</w:t>
      </w:r>
      <w:r w:rsidRPr="00F07B82">
        <w:rPr>
          <w:rFonts w:ascii="Arial" w:hAnsi="Arial" w:cs="Arial"/>
          <w:b w:val="0"/>
          <w:bCs w:val="0"/>
          <w:noProof w:val="0"/>
          <w:sz w:val="32"/>
          <w:szCs w:val="32"/>
          <w:u w:val="single"/>
          <w:rtl/>
        </w:rPr>
        <w:t>הסתברות</w:t>
      </w:r>
      <w:r>
        <w:rPr>
          <w:rFonts w:ascii="Arial" w:hAnsi="Arial" w:cs="Arial"/>
          <w:b w:val="0"/>
          <w:bCs w:val="0"/>
          <w:noProof w:val="0"/>
          <w:sz w:val="32"/>
          <w:szCs w:val="32"/>
          <w:u w:val="single"/>
          <w:rtl/>
        </w:rPr>
        <w:t>"</w:t>
      </w:r>
      <w:r w:rsidRPr="00F07B82">
        <w:rPr>
          <w:rFonts w:ascii="Arial" w:hAnsi="Arial" w:cs="Arial"/>
          <w:b w:val="0"/>
          <w:bCs w:val="0"/>
          <w:noProof w:val="0"/>
          <w:sz w:val="32"/>
          <w:szCs w:val="32"/>
          <w:u w:val="single"/>
          <w:rtl/>
        </w:rPr>
        <w:t xml:space="preserve"> </w:t>
      </w:r>
      <w:r>
        <w:rPr>
          <w:rFonts w:ascii="Arial" w:hAnsi="Arial" w:cs="Arial"/>
          <w:b w:val="0"/>
          <w:bCs w:val="0"/>
          <w:noProof w:val="0"/>
          <w:sz w:val="32"/>
          <w:szCs w:val="32"/>
          <w:u w:val="single"/>
        </w:rPr>
        <w:t>-</w:t>
      </w:r>
      <w:r w:rsidRPr="00F07B82">
        <w:rPr>
          <w:rFonts w:ascii="Arial" w:hAnsi="Arial" w:cs="Arial"/>
          <w:b w:val="0"/>
          <w:bCs w:val="0"/>
          <w:noProof w:val="0"/>
          <w:sz w:val="32"/>
          <w:szCs w:val="32"/>
          <w:u w:val="single"/>
          <w:rtl/>
        </w:rPr>
        <w:t xml:space="preserve"> (2</w:t>
      </w:r>
      <w:r>
        <w:rPr>
          <w:rFonts w:ascii="Arial" w:hAnsi="Arial" w:cs="Arial"/>
          <w:b w:val="0"/>
          <w:bCs w:val="0"/>
          <w:noProof w:val="0"/>
          <w:sz w:val="32"/>
          <w:szCs w:val="32"/>
          <w:u w:val="single"/>
          <w:rtl/>
        </w:rPr>
        <w:t>0019</w:t>
      </w:r>
      <w:r w:rsidRPr="00F07B82">
        <w:rPr>
          <w:rFonts w:ascii="Arial" w:hAnsi="Arial" w:cs="Arial"/>
          <w:b w:val="0"/>
          <w:bCs w:val="0"/>
          <w:noProof w:val="0"/>
          <w:sz w:val="32"/>
          <w:szCs w:val="32"/>
          <w:u w:val="single"/>
          <w:rtl/>
        </w:rPr>
        <w:t>)</w:t>
      </w:r>
    </w:p>
    <w:p w:rsidR="00687483" w:rsidRPr="003E6E4D" w:rsidRDefault="00687483" w:rsidP="00B87E5A">
      <w:pPr>
        <w:spacing w:after="120"/>
        <w:rPr>
          <w:rFonts w:ascii="Arial" w:hAnsi="Arial" w:cs="Arial"/>
          <w:sz w:val="22"/>
          <w:szCs w:val="22"/>
          <w:rtl/>
        </w:rPr>
      </w:pPr>
      <w:r w:rsidRPr="003E6E4D">
        <w:rPr>
          <w:rFonts w:ascii="Arial" w:hAnsi="Arial" w:cs="Arial"/>
          <w:sz w:val="22"/>
          <w:szCs w:val="22"/>
          <w:rtl/>
        </w:rPr>
        <w:t xml:space="preserve">מרצים: ד"ר </w:t>
      </w:r>
      <w:r>
        <w:rPr>
          <w:rFonts w:ascii="Arial" w:hAnsi="Arial" w:cs="Arial"/>
          <w:sz w:val="22"/>
          <w:szCs w:val="22"/>
          <w:rtl/>
        </w:rPr>
        <w:t>אלכסנדר קפלנובסקי</w:t>
      </w:r>
      <w:r w:rsidRPr="003E6E4D">
        <w:rPr>
          <w:rFonts w:ascii="Arial" w:hAnsi="Arial" w:cs="Arial"/>
          <w:sz w:val="22"/>
          <w:szCs w:val="22"/>
          <w:rtl/>
        </w:rPr>
        <w:t>,</w:t>
      </w:r>
      <w:r>
        <w:rPr>
          <w:rFonts w:ascii="Arial" w:hAnsi="Arial" w:cs="Arial"/>
          <w:sz w:val="22"/>
          <w:szCs w:val="22"/>
          <w:rtl/>
        </w:rPr>
        <w:t xml:space="preserve"> ד"ר קורנל לוסטינג, </w:t>
      </w:r>
      <w:r w:rsidRPr="003E6E4D">
        <w:rPr>
          <w:rFonts w:ascii="Arial" w:hAnsi="Arial" w:cs="Arial"/>
          <w:sz w:val="22"/>
          <w:szCs w:val="22"/>
          <w:rtl/>
        </w:rPr>
        <w:t>ד"ר אלעד שגב</w:t>
      </w:r>
    </w:p>
    <w:p w:rsidR="00687483" w:rsidRPr="00F07B82" w:rsidRDefault="00687483" w:rsidP="007562A2">
      <w:pPr>
        <w:rPr>
          <w:rFonts w:ascii="Arial" w:hAnsi="Arial" w:cs="Arial"/>
          <w:rtl/>
        </w:rPr>
      </w:pPr>
      <w:r>
        <w:rPr>
          <w:rFonts w:ascii="Arial" w:hAnsi="Arial" w:cs="Arial"/>
          <w:rtl/>
        </w:rPr>
        <w:t>תאריך המבחן:</w:t>
      </w:r>
      <w:r w:rsidRPr="004418ED">
        <w:rPr>
          <w:rFonts w:ascii="Arial" w:hAnsi="Arial" w:cs="Arial"/>
          <w:rtl/>
        </w:rPr>
        <w:t xml:space="preserve"> </w:t>
      </w:r>
      <w:r>
        <w:rPr>
          <w:rFonts w:ascii="Arial" w:hAnsi="Arial" w:cs="Arial"/>
          <w:rtl/>
        </w:rPr>
        <w:t>תשע"ו סמסטר קיץ מועד א' 22.9.2016</w:t>
      </w:r>
    </w:p>
    <w:p w:rsidR="00687483" w:rsidRDefault="00687483" w:rsidP="005060E2">
      <w:pPr>
        <w:rPr>
          <w:rFonts w:ascii="Arial" w:hAnsi="Arial" w:cs="Arial"/>
          <w:rtl/>
        </w:rPr>
      </w:pPr>
    </w:p>
    <w:p w:rsidR="00687483" w:rsidRPr="00675393" w:rsidRDefault="00687483" w:rsidP="005060E2">
      <w:pPr>
        <w:rPr>
          <w:rFonts w:ascii="Arial" w:hAnsi="Arial" w:cs="Arial"/>
          <w:rtl/>
        </w:rPr>
      </w:pPr>
      <w:r w:rsidRPr="00675393">
        <w:rPr>
          <w:rFonts w:ascii="Arial" w:hAnsi="Arial" w:cs="Arial"/>
          <w:rtl/>
        </w:rPr>
        <w:t>הוראות המבחן:</w:t>
      </w:r>
    </w:p>
    <w:p w:rsidR="00687483" w:rsidRPr="00675393" w:rsidRDefault="00687483" w:rsidP="005060E2">
      <w:pPr>
        <w:numPr>
          <w:ilvl w:val="0"/>
          <w:numId w:val="1"/>
        </w:numPr>
        <w:rPr>
          <w:rFonts w:ascii="Arial" w:hAnsi="Arial" w:cs="Arial"/>
          <w:rtl/>
        </w:rPr>
      </w:pPr>
      <w:r w:rsidRPr="00675393">
        <w:rPr>
          <w:rFonts w:ascii="Arial" w:hAnsi="Arial" w:cs="Arial"/>
          <w:rtl/>
        </w:rPr>
        <w:t>משך המבחן 3 שעות.</w:t>
      </w:r>
    </w:p>
    <w:p w:rsidR="00687483" w:rsidRPr="00675393" w:rsidRDefault="00687483" w:rsidP="00B87E5A">
      <w:pPr>
        <w:numPr>
          <w:ilvl w:val="0"/>
          <w:numId w:val="1"/>
        </w:numPr>
        <w:rPr>
          <w:rFonts w:ascii="Arial" w:hAnsi="Arial" w:cs="Arial"/>
        </w:rPr>
      </w:pPr>
      <w:r w:rsidRPr="00675393">
        <w:rPr>
          <w:rFonts w:ascii="Arial" w:hAnsi="Arial" w:cs="Arial"/>
          <w:rtl/>
        </w:rPr>
        <w:t>עליך לפתור סה''כ 4 שאלות מתוך 5. הסבר/י ונמק/י את תשובותיך</w:t>
      </w:r>
      <w:r>
        <w:rPr>
          <w:rFonts w:ascii="Arial" w:hAnsi="Arial" w:cs="Arial"/>
          <w:rtl/>
        </w:rPr>
        <w:t>. תשובה מספרית יש לתת כשבר עשרוני</w:t>
      </w:r>
    </w:p>
    <w:p w:rsidR="00687483" w:rsidRPr="00675393" w:rsidRDefault="00687483" w:rsidP="005060E2">
      <w:pPr>
        <w:numPr>
          <w:ilvl w:val="0"/>
          <w:numId w:val="1"/>
        </w:numPr>
        <w:rPr>
          <w:rFonts w:ascii="Arial" w:hAnsi="Arial" w:cs="Arial"/>
        </w:rPr>
      </w:pPr>
      <w:r w:rsidRPr="00675393">
        <w:rPr>
          <w:rFonts w:ascii="Arial" w:hAnsi="Arial" w:cs="Arial"/>
          <w:rtl/>
        </w:rPr>
        <w:t>נא לרשום בראש המחברת אלו שאלות יש לבדוק.</w:t>
      </w:r>
    </w:p>
    <w:p w:rsidR="00687483" w:rsidRPr="00B87E5A" w:rsidRDefault="00687483" w:rsidP="00B87E5A">
      <w:pPr>
        <w:numPr>
          <w:ilvl w:val="0"/>
          <w:numId w:val="1"/>
        </w:numPr>
        <w:rPr>
          <w:rFonts w:ascii="Arial" w:hAnsi="Arial" w:cs="Arial"/>
        </w:rPr>
      </w:pPr>
      <w:r w:rsidRPr="00B87E5A">
        <w:rPr>
          <w:rFonts w:ascii="Arial" w:hAnsi="Arial" w:cs="Arial"/>
          <w:rtl/>
        </w:rPr>
        <w:t>חומר עזר: דפי נוסחאות המצורפים לבחינה בלבד</w:t>
      </w:r>
      <w:r w:rsidRPr="00B87E5A">
        <w:rPr>
          <w:rFonts w:ascii="Arial" w:hAnsi="Arial" w:cs="Arial"/>
          <w:sz w:val="28"/>
          <w:szCs w:val="28"/>
          <w:rtl/>
        </w:rPr>
        <w:t xml:space="preserve"> </w:t>
      </w:r>
      <w:r>
        <w:rPr>
          <w:rFonts w:ascii="Arial" w:hAnsi="Arial" w:cs="Arial"/>
          <w:sz w:val="28"/>
          <w:szCs w:val="28"/>
          <w:rtl/>
        </w:rPr>
        <w:t>ו</w:t>
      </w:r>
      <w:r w:rsidRPr="00B87E5A">
        <w:rPr>
          <w:rFonts w:ascii="Arial" w:hAnsi="Arial" w:cs="Arial"/>
          <w:rtl/>
        </w:rPr>
        <w:t>מחשבון פשוט</w:t>
      </w:r>
    </w:p>
    <w:p w:rsidR="00687483" w:rsidRPr="00B87E5A" w:rsidRDefault="00687483" w:rsidP="005060E2">
      <w:pPr>
        <w:ind w:left="720"/>
        <w:rPr>
          <w:rFonts w:ascii="Arial" w:hAnsi="Arial" w:cs="Arial"/>
          <w:b/>
          <w:bCs/>
          <w:rtl/>
        </w:rPr>
      </w:pPr>
    </w:p>
    <w:p w:rsidR="00687483" w:rsidRPr="00CA0AE8" w:rsidRDefault="00687483" w:rsidP="00E011FA">
      <w:pPr>
        <w:pStyle w:val="ListParagraph"/>
        <w:ind w:left="4300" w:firstLine="20"/>
        <w:rPr>
          <w:rFonts w:ascii="Arial" w:hAnsi="Arial" w:cs="Arial"/>
          <w:rtl/>
        </w:rPr>
      </w:pPr>
    </w:p>
    <w:p w:rsidR="00687483" w:rsidRDefault="00687483" w:rsidP="003145A7">
      <w:pPr>
        <w:ind w:left="340"/>
        <w:rPr>
          <w:rFonts w:ascii="Arial" w:hAnsi="Arial" w:cs="Arial"/>
          <w:b/>
          <w:bCs/>
          <w:u w:val="single"/>
          <w:rtl/>
        </w:rPr>
      </w:pPr>
      <w:r w:rsidRPr="00675393">
        <w:rPr>
          <w:rFonts w:ascii="Arial" w:hAnsi="Arial" w:cs="Arial"/>
          <w:b/>
          <w:bCs/>
          <w:u w:val="single"/>
          <w:rtl/>
        </w:rPr>
        <w:t xml:space="preserve">שאלה </w:t>
      </w:r>
      <w:r>
        <w:rPr>
          <w:rFonts w:ascii="Arial" w:hAnsi="Arial" w:cs="Arial"/>
          <w:b/>
          <w:bCs/>
          <w:u w:val="single"/>
          <w:rtl/>
        </w:rPr>
        <w:t xml:space="preserve"> 1</w:t>
      </w:r>
    </w:p>
    <w:p w:rsidR="00687483" w:rsidRDefault="00687483" w:rsidP="003145A7">
      <w:pPr>
        <w:ind w:left="340"/>
        <w:rPr>
          <w:rFonts w:ascii="Arial" w:hAnsi="Arial" w:cs="Arial"/>
          <w:b/>
          <w:bCs/>
          <w:u w:val="single"/>
          <w:rtl/>
        </w:rPr>
      </w:pPr>
    </w:p>
    <w:p w:rsidR="00687483" w:rsidRPr="00597131" w:rsidRDefault="00687483" w:rsidP="00597131">
      <w:pPr>
        <w:ind w:left="180" w:right="720"/>
        <w:rPr>
          <w:rFonts w:ascii="Arial" w:hAnsi="Arial" w:cs="Arial"/>
          <w:rtl/>
        </w:rPr>
      </w:pPr>
    </w:p>
    <w:p w:rsidR="00687483" w:rsidRPr="00597131" w:rsidRDefault="00687483" w:rsidP="00597131">
      <w:pPr>
        <w:tabs>
          <w:tab w:val="left" w:pos="311"/>
        </w:tabs>
        <w:ind w:left="-92" w:hanging="178"/>
        <w:rPr>
          <w:rFonts w:ascii="Arial" w:hAnsi="Arial" w:cs="Arial"/>
          <w:rtl/>
        </w:rPr>
      </w:pPr>
      <w:r w:rsidRPr="00597131">
        <w:rPr>
          <w:rFonts w:ascii="Arial" w:hAnsi="Arial" w:cs="Arial"/>
          <w:rtl/>
        </w:rPr>
        <w:t xml:space="preserve">במשפחה </w:t>
      </w:r>
      <w:r w:rsidRPr="00597131">
        <w:rPr>
          <w:rFonts w:ascii="Arial" w:hAnsi="Arial" w:cs="Arial"/>
        </w:rPr>
        <w:t>n</w:t>
      </w:r>
      <w:r w:rsidRPr="00597131">
        <w:rPr>
          <w:rFonts w:ascii="Arial" w:hAnsi="Arial" w:cs="Arial"/>
          <w:rtl/>
        </w:rPr>
        <w:t xml:space="preserve"> ילדים. </w:t>
      </w:r>
    </w:p>
    <w:p w:rsidR="00687483" w:rsidRPr="00597131" w:rsidRDefault="00687483" w:rsidP="00FA3FC7">
      <w:pPr>
        <w:tabs>
          <w:tab w:val="left" w:pos="311"/>
        </w:tabs>
        <w:ind w:left="-92"/>
        <w:rPr>
          <w:rFonts w:ascii="Arial" w:hAnsi="Arial" w:cs="Arial"/>
          <w:rtl/>
        </w:rPr>
      </w:pPr>
      <w:r w:rsidRPr="00597131">
        <w:rPr>
          <w:rFonts w:ascii="Arial" w:hAnsi="Arial" w:cs="Arial"/>
          <w:rtl/>
        </w:rPr>
        <w:t xml:space="preserve">א.  מהי ההסתברות שלפחות שניים נולדו </w:t>
      </w:r>
      <w:r>
        <w:rPr>
          <w:rFonts w:ascii="Arial" w:hAnsi="Arial" w:cs="Arial"/>
          <w:rtl/>
        </w:rPr>
        <w:t>בשבת</w:t>
      </w:r>
      <w:r w:rsidRPr="00597131">
        <w:rPr>
          <w:rFonts w:ascii="Arial" w:hAnsi="Arial" w:cs="Arial"/>
          <w:rtl/>
        </w:rPr>
        <w:t>? (10 נק')</w:t>
      </w:r>
    </w:p>
    <w:p w:rsidR="00687483" w:rsidRDefault="00687483" w:rsidP="00FA3FC7">
      <w:pPr>
        <w:tabs>
          <w:tab w:val="left" w:pos="311"/>
        </w:tabs>
        <w:ind w:left="-92"/>
        <w:rPr>
          <w:rFonts w:ascii="Arial" w:hAnsi="Arial" w:cs="Arial"/>
          <w:rtl/>
        </w:rPr>
      </w:pPr>
      <w:r w:rsidRPr="00597131">
        <w:rPr>
          <w:rFonts w:ascii="Arial" w:hAnsi="Arial" w:cs="Arial"/>
          <w:rtl/>
        </w:rPr>
        <w:t xml:space="preserve">ב. </w:t>
      </w:r>
      <w:r>
        <w:rPr>
          <w:rFonts w:ascii="Arial" w:hAnsi="Arial" w:cs="Arial"/>
          <w:rtl/>
        </w:rPr>
        <w:t xml:space="preserve"> </w:t>
      </w:r>
      <w:r w:rsidRPr="00597131">
        <w:rPr>
          <w:rFonts w:ascii="Arial" w:hAnsi="Arial" w:cs="Arial"/>
          <w:rtl/>
        </w:rPr>
        <w:t>מהי ההסתברות שלפחות שניים נולדו באותו יום בשבוע? (</w:t>
      </w:r>
      <w:r>
        <w:rPr>
          <w:rFonts w:ascii="Arial" w:hAnsi="Arial" w:cs="Arial"/>
          <w:rtl/>
        </w:rPr>
        <w:t>10</w:t>
      </w:r>
      <w:r w:rsidRPr="00597131">
        <w:rPr>
          <w:rFonts w:ascii="Arial" w:hAnsi="Arial" w:cs="Arial"/>
          <w:rtl/>
        </w:rPr>
        <w:t xml:space="preserve"> נק')</w:t>
      </w:r>
    </w:p>
    <w:p w:rsidR="00687483" w:rsidRPr="00597131" w:rsidRDefault="00687483" w:rsidP="00FA3FC7">
      <w:pPr>
        <w:tabs>
          <w:tab w:val="left" w:pos="206"/>
        </w:tabs>
        <w:ind w:left="206" w:hanging="360"/>
        <w:rPr>
          <w:rFonts w:ascii="Arial" w:hAnsi="Arial" w:cs="Arial"/>
          <w:rtl/>
        </w:rPr>
      </w:pPr>
      <w:r>
        <w:rPr>
          <w:rFonts w:ascii="Arial" w:hAnsi="Arial" w:cs="Arial"/>
          <w:rtl/>
        </w:rPr>
        <w:t xml:space="preserve">ג.    </w:t>
      </w:r>
      <w:r w:rsidRPr="00597131">
        <w:rPr>
          <w:rFonts w:ascii="Arial" w:hAnsi="Arial" w:cs="Arial"/>
          <w:rtl/>
        </w:rPr>
        <w:t xml:space="preserve">מהי ההסתברות </w:t>
      </w:r>
      <w:r>
        <w:rPr>
          <w:rFonts w:ascii="Arial" w:hAnsi="Arial" w:cs="Arial"/>
          <w:rtl/>
        </w:rPr>
        <w:t>שמתוך 100 משפחות בעלי 5 ילדים,</w:t>
      </w:r>
      <w:r w:rsidRPr="00597131">
        <w:rPr>
          <w:rFonts w:ascii="Arial" w:hAnsi="Arial" w:cs="Arial"/>
          <w:rtl/>
        </w:rPr>
        <w:t xml:space="preserve"> לפחות</w:t>
      </w:r>
      <w:r>
        <w:rPr>
          <w:rFonts w:ascii="Arial" w:hAnsi="Arial" w:cs="Arial"/>
          <w:rtl/>
        </w:rPr>
        <w:t xml:space="preserve"> ב-10 משפחות יש לפחות 2 ילדים שנולדו בשבת? </w:t>
      </w:r>
      <w:r w:rsidRPr="00597131">
        <w:rPr>
          <w:rFonts w:ascii="Arial" w:hAnsi="Arial" w:cs="Arial"/>
          <w:rtl/>
        </w:rPr>
        <w:t>(</w:t>
      </w:r>
      <w:r>
        <w:rPr>
          <w:rFonts w:ascii="Arial" w:hAnsi="Arial" w:cs="Arial"/>
          <w:rtl/>
        </w:rPr>
        <w:t>5</w:t>
      </w:r>
      <w:r w:rsidRPr="00597131">
        <w:rPr>
          <w:rFonts w:ascii="Arial" w:hAnsi="Arial" w:cs="Arial"/>
          <w:rtl/>
        </w:rPr>
        <w:t xml:space="preserve"> נק')</w:t>
      </w:r>
      <w:r>
        <w:rPr>
          <w:rFonts w:ascii="Arial" w:hAnsi="Arial" w:cs="Arial"/>
          <w:rtl/>
        </w:rPr>
        <w:t xml:space="preserve">  </w:t>
      </w:r>
    </w:p>
    <w:p w:rsidR="00687483" w:rsidRPr="00597131" w:rsidRDefault="00687483" w:rsidP="00597131">
      <w:pPr>
        <w:tabs>
          <w:tab w:val="left" w:pos="311"/>
        </w:tabs>
        <w:ind w:left="27"/>
        <w:rPr>
          <w:rFonts w:ascii="Arial" w:hAnsi="Arial" w:cs="Arial"/>
          <w:rtl/>
        </w:rPr>
      </w:pPr>
    </w:p>
    <w:p w:rsidR="00687483" w:rsidRPr="00597131" w:rsidRDefault="00687483" w:rsidP="00597131">
      <w:pPr>
        <w:rPr>
          <w:rFonts w:ascii="Arial" w:hAnsi="Arial" w:cs="Arial"/>
          <w:u w:val="single"/>
          <w:rtl/>
        </w:rPr>
      </w:pPr>
    </w:p>
    <w:p w:rsidR="00687483" w:rsidRPr="00597131" w:rsidRDefault="00687483" w:rsidP="00597131">
      <w:pPr>
        <w:ind w:left="-92"/>
        <w:rPr>
          <w:rFonts w:ascii="Arial" w:hAnsi="Arial" w:cs="Arial"/>
          <w:rtl/>
        </w:rPr>
      </w:pPr>
      <w:r w:rsidRPr="00597131">
        <w:rPr>
          <w:rFonts w:ascii="Arial" w:hAnsi="Arial" w:cs="Arial"/>
          <w:u w:val="single"/>
          <w:rtl/>
        </w:rPr>
        <w:t>פתרון</w:t>
      </w:r>
      <w:r w:rsidRPr="00597131">
        <w:rPr>
          <w:rFonts w:ascii="Arial" w:hAnsi="Arial" w:cs="Arial"/>
          <w:rtl/>
        </w:rPr>
        <w:t>:</w:t>
      </w:r>
    </w:p>
    <w:p w:rsidR="00687483" w:rsidRPr="00597131" w:rsidRDefault="00687483" w:rsidP="00597131">
      <w:pPr>
        <w:ind w:left="-92"/>
        <w:rPr>
          <w:rFonts w:ascii="Arial" w:hAnsi="Arial" w:cs="Arial"/>
          <w:rtl/>
        </w:rPr>
      </w:pPr>
      <w:r>
        <w:rPr>
          <w:rFonts w:ascii="Arial" w:hAnsi="Arial" w:cs="Arial"/>
          <w:rtl/>
        </w:rPr>
        <w:t>א</w:t>
      </w:r>
      <w:r w:rsidRPr="00597131">
        <w:rPr>
          <w:rFonts w:ascii="Arial" w:hAnsi="Arial" w:cs="Arial"/>
          <w:rtl/>
        </w:rPr>
        <w:t xml:space="preserve">. </w:t>
      </w:r>
    </w:p>
    <w:p w:rsidR="00687483" w:rsidRPr="00597131" w:rsidRDefault="00687483" w:rsidP="00597131">
      <w:pPr>
        <w:ind w:left="-92"/>
        <w:jc w:val="center"/>
        <w:rPr>
          <w:rFonts w:ascii="Arial" w:hAnsi="Arial" w:cs="Arial"/>
          <w:rtl/>
        </w:rPr>
      </w:pPr>
    </w:p>
    <w:p w:rsidR="00687483" w:rsidRDefault="00687483" w:rsidP="00597131">
      <w:pPr>
        <w:jc w:val="center"/>
        <w:rPr>
          <w:rtl/>
        </w:rPr>
      </w:pPr>
      <w:r w:rsidRPr="00F401C8">
        <w:rPr>
          <w:rFonts w:ascii="Verdana" w:hAnsi="Verdana" w:cs="Narkisim"/>
          <w:color w:val="FF0000"/>
          <w:position w:val="-86"/>
        </w:rPr>
        <w:object w:dxaOrig="4360" w:dyaOrig="1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218.25pt;height:87pt" o:ole="">
            <v:imagedata r:id="rId7" o:title=""/>
          </v:shape>
          <o:OLEObject Type="Embed" ProgID="Equation.3" ShapeID="_x0000_i1029" DrawAspect="Content" ObjectID="_1536071124" r:id="rId8"/>
        </w:object>
      </w:r>
    </w:p>
    <w:p w:rsidR="00687483" w:rsidRDefault="00687483" w:rsidP="00597131">
      <w:pPr>
        <w:rPr>
          <w:rtl/>
        </w:rPr>
      </w:pPr>
    </w:p>
    <w:p w:rsidR="00687483" w:rsidRDefault="00687483" w:rsidP="007C0F96">
      <w:pPr>
        <w:rPr>
          <w:rtl/>
        </w:rPr>
      </w:pPr>
      <w:r>
        <w:rPr>
          <w:rtl/>
        </w:rPr>
        <w:t>ב.</w:t>
      </w:r>
    </w:p>
    <w:p w:rsidR="00687483" w:rsidRDefault="00687483" w:rsidP="00597131">
      <w:pPr>
        <w:jc w:val="center"/>
        <w:rPr>
          <w:rtl/>
        </w:rPr>
      </w:pPr>
      <w:r w:rsidRPr="00CD378D">
        <w:rPr>
          <w:rFonts w:ascii="Verdana" w:hAnsi="Verdana" w:cs="Narkisim"/>
          <w:color w:val="FF0000"/>
          <w:position w:val="-42"/>
        </w:rPr>
        <w:object w:dxaOrig="3440" w:dyaOrig="960">
          <v:shape id="_x0000_i1030" type="#_x0000_t75" style="width:170.25pt;height:48pt" o:ole="">
            <v:imagedata r:id="rId9" o:title=""/>
          </v:shape>
          <o:OLEObject Type="Embed" ProgID="Equation.3" ShapeID="_x0000_i1030" DrawAspect="Content" ObjectID="_1536071125" r:id="rId10"/>
        </w:object>
      </w:r>
    </w:p>
    <w:p w:rsidR="00687483" w:rsidRDefault="00687483" w:rsidP="003145A7">
      <w:pPr>
        <w:ind w:left="340"/>
        <w:rPr>
          <w:rFonts w:ascii="Arial" w:hAnsi="Arial" w:cs="Arial"/>
          <w:b/>
          <w:bCs/>
          <w:u w:val="single"/>
          <w:rtl/>
        </w:rPr>
      </w:pPr>
    </w:p>
    <w:p w:rsidR="00687483" w:rsidRPr="007C0F96" w:rsidRDefault="00687483" w:rsidP="003145A7">
      <w:pPr>
        <w:ind w:left="340"/>
        <w:rPr>
          <w:rFonts w:ascii="Arial" w:hAnsi="Arial" w:cs="Arial"/>
          <w:rtl/>
        </w:rPr>
      </w:pPr>
      <w:r w:rsidRPr="007C0F96">
        <w:rPr>
          <w:rFonts w:ascii="Arial" w:hAnsi="Arial" w:cs="Arial"/>
          <w:rtl/>
        </w:rPr>
        <w:t xml:space="preserve">ג. </w:t>
      </w:r>
      <w:r w:rsidRPr="007C0F96">
        <w:rPr>
          <w:rFonts w:ascii="Verdana" w:hAnsi="Verdana" w:cs="Narkisim"/>
          <w:color w:val="FF0000"/>
          <w:position w:val="-116"/>
        </w:rPr>
        <w:object w:dxaOrig="7699" w:dyaOrig="2439">
          <v:shape id="_x0000_i1031" type="#_x0000_t75" style="width:384.75pt;height:122.25pt" o:ole="">
            <v:imagedata r:id="rId11" o:title=""/>
          </v:shape>
          <o:OLEObject Type="Embed" ProgID="Equation.3" ShapeID="_x0000_i1031" DrawAspect="Content" ObjectID="_1536071126" r:id="rId12"/>
        </w:object>
      </w:r>
    </w:p>
    <w:p w:rsidR="00687483" w:rsidRDefault="00687483" w:rsidP="003145A7">
      <w:pPr>
        <w:ind w:left="340"/>
        <w:rPr>
          <w:rFonts w:ascii="Arial" w:hAnsi="Arial" w:cs="Arial"/>
          <w:b/>
          <w:bCs/>
          <w:u w:val="single"/>
          <w:rtl/>
        </w:rPr>
      </w:pPr>
    </w:p>
    <w:p w:rsidR="00687483" w:rsidRDefault="00687483" w:rsidP="003145A7">
      <w:pPr>
        <w:ind w:left="340"/>
        <w:rPr>
          <w:rFonts w:ascii="Arial" w:hAnsi="Arial" w:cs="Arial"/>
          <w:b/>
          <w:bCs/>
          <w:u w:val="single"/>
          <w:rtl/>
        </w:rPr>
      </w:pPr>
    </w:p>
    <w:p w:rsidR="00687483" w:rsidRPr="00675393" w:rsidRDefault="00687483" w:rsidP="003145A7">
      <w:pPr>
        <w:ind w:left="340"/>
        <w:rPr>
          <w:rFonts w:ascii="Arial" w:hAnsi="Arial" w:cs="Arial"/>
          <w:b/>
          <w:bCs/>
          <w:u w:val="single"/>
          <w:rtl/>
        </w:rPr>
      </w:pPr>
      <w:r w:rsidRPr="00675393">
        <w:rPr>
          <w:rFonts w:ascii="Arial" w:hAnsi="Arial" w:cs="Arial"/>
          <w:b/>
          <w:bCs/>
          <w:u w:val="single"/>
          <w:rtl/>
        </w:rPr>
        <w:t xml:space="preserve">שאלה </w:t>
      </w:r>
      <w:r>
        <w:rPr>
          <w:rFonts w:ascii="Arial" w:hAnsi="Arial" w:cs="Arial"/>
          <w:b/>
          <w:bCs/>
          <w:u w:val="single"/>
          <w:rtl/>
        </w:rPr>
        <w:t xml:space="preserve"> 2</w:t>
      </w:r>
      <w:r w:rsidRPr="00675393">
        <w:rPr>
          <w:rFonts w:ascii="Arial" w:hAnsi="Arial" w:cs="Arial"/>
          <w:b/>
          <w:bCs/>
          <w:u w:val="single"/>
          <w:rtl/>
        </w:rPr>
        <w:t xml:space="preserve"> </w:t>
      </w:r>
    </w:p>
    <w:p w:rsidR="00687483" w:rsidRDefault="00687483" w:rsidP="004C6CAE">
      <w:pPr>
        <w:rPr>
          <w:rFonts w:ascii="Arial" w:hAnsi="Arial" w:cs="Arial"/>
          <w:rtl/>
        </w:rPr>
      </w:pPr>
      <w:r>
        <w:rPr>
          <w:rFonts w:ascii="Arial" w:hAnsi="Arial" w:cs="Arial"/>
          <w:rtl/>
        </w:rPr>
        <w:t xml:space="preserve">במעבדת אלקטרוניקה יש שני רכיבים </w:t>
      </w:r>
      <w:r w:rsidRPr="00B87E5A">
        <w:rPr>
          <w:rFonts w:ascii="Arial" w:hAnsi="Arial" w:cs="Arial"/>
        </w:rPr>
        <w:t>A</w:t>
      </w:r>
      <w:r>
        <w:rPr>
          <w:rFonts w:ascii="Arial" w:hAnsi="Arial" w:cs="Arial"/>
          <w:rtl/>
        </w:rPr>
        <w:t xml:space="preserve">, ו- </w:t>
      </w:r>
      <w:r>
        <w:rPr>
          <w:rFonts w:ascii="Arial" w:hAnsi="Arial" w:cs="Arial"/>
        </w:rPr>
        <w:t>B</w:t>
      </w:r>
      <w:r>
        <w:rPr>
          <w:rFonts w:ascii="Arial" w:hAnsi="Arial" w:cs="Arial"/>
          <w:rtl/>
        </w:rPr>
        <w:t xml:space="preserve">. במעבדה נמצא כי הרכיבים פועלים באופן בלתי תלוי זה בזה. בנוסף נמצא כי ההסתברות שרכיב </w:t>
      </w:r>
      <w:r>
        <w:rPr>
          <w:rFonts w:ascii="Arial" w:hAnsi="Arial" w:cs="Arial"/>
        </w:rPr>
        <w:t>A</w:t>
      </w:r>
      <w:r>
        <w:rPr>
          <w:rFonts w:ascii="Arial" w:hAnsi="Arial" w:cs="Arial"/>
          <w:rtl/>
        </w:rPr>
        <w:t xml:space="preserve"> יפעל היא 0.4 וההסתברות שרכיב </w:t>
      </w:r>
      <w:r>
        <w:rPr>
          <w:rFonts w:ascii="Arial" w:hAnsi="Arial" w:cs="Arial"/>
        </w:rPr>
        <w:t>B</w:t>
      </w:r>
      <w:r>
        <w:rPr>
          <w:rFonts w:ascii="Arial" w:hAnsi="Arial" w:cs="Arial"/>
          <w:rtl/>
        </w:rPr>
        <w:t xml:space="preserve"> יפעל היא 0.55.</w:t>
      </w:r>
    </w:p>
    <w:p w:rsidR="00687483" w:rsidRPr="003E1763" w:rsidRDefault="00687483" w:rsidP="003E1763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  <w:rtl/>
        </w:rPr>
        <w:t xml:space="preserve">מהנדס בנה את תת המערכת המורכבת משני הרכיבים בלבד (ראה שרטוט א) </w:t>
      </w:r>
      <w:r w:rsidRPr="00B87E5A">
        <w:rPr>
          <w:rFonts w:ascii="Arial" w:hAnsi="Arial" w:cs="Arial"/>
          <w:rtl/>
        </w:rPr>
        <w:t>מה</w:t>
      </w:r>
      <w:r>
        <w:rPr>
          <w:rFonts w:ascii="Arial" w:hAnsi="Arial" w:cs="Arial"/>
          <w:rtl/>
        </w:rPr>
        <w:t>י</w:t>
      </w:r>
      <w:r w:rsidRPr="00B87E5A">
        <w:rPr>
          <w:rFonts w:ascii="Arial" w:hAnsi="Arial" w:cs="Arial"/>
          <w:rtl/>
        </w:rPr>
        <w:t xml:space="preserve"> </w:t>
      </w:r>
      <w:r>
        <w:rPr>
          <w:rFonts w:ascii="Arial" w:hAnsi="Arial" w:cs="Arial"/>
          <w:rtl/>
        </w:rPr>
        <w:t>ההסתברות שתת המערכת תפעל</w:t>
      </w:r>
      <w:r w:rsidRPr="00B87E5A">
        <w:rPr>
          <w:rFonts w:ascii="Arial" w:hAnsi="Arial" w:cs="Arial"/>
          <w:rtl/>
        </w:rPr>
        <w:t>?</w:t>
      </w:r>
      <w:r>
        <w:rPr>
          <w:rFonts w:ascii="Arial" w:hAnsi="Arial" w:cs="Arial"/>
          <w:rtl/>
        </w:rPr>
        <w:t xml:space="preserve"> (10 נק')</w:t>
      </w:r>
    </w:p>
    <w:p w:rsidR="00687483" w:rsidRDefault="00687483" w:rsidP="003E1763">
      <w:pPr>
        <w:pStyle w:val="ListParagraph"/>
        <w:rPr>
          <w:rFonts w:ascii="Arial" w:hAnsi="Arial" w:cs="Arial"/>
          <w:rtl/>
        </w:rPr>
      </w:pPr>
      <w:r>
        <w:rPr>
          <w:noProof/>
        </w:rPr>
        <w:pict>
          <v:shape id="תמונה 59" o:spid="_x0000_s1026" type="#_x0000_t75" style="position:absolute;left:0;text-align:left;margin-left:118.7pt;margin-top:3.7pt;width:213.55pt;height:46.9pt;z-index:251655680;visibility:visible">
            <v:imagedata r:id="rId13" o:title=""/>
            <w10:wrap type="square"/>
          </v:shape>
        </w:pict>
      </w:r>
    </w:p>
    <w:p w:rsidR="00687483" w:rsidRDefault="00687483" w:rsidP="003E1763">
      <w:pPr>
        <w:pStyle w:val="ListParagraph"/>
        <w:rPr>
          <w:rFonts w:ascii="Arial" w:hAnsi="Arial" w:cs="Arial"/>
        </w:rPr>
      </w:pPr>
    </w:p>
    <w:p w:rsidR="00687483" w:rsidRDefault="00687483" w:rsidP="003E1763">
      <w:pPr>
        <w:pStyle w:val="ListParagraph"/>
        <w:rPr>
          <w:rFonts w:ascii="Arial" w:hAnsi="Arial" w:cs="Arial"/>
          <w:rtl/>
        </w:rPr>
      </w:pPr>
    </w:p>
    <w:p w:rsidR="00687483" w:rsidRPr="00B87E5A" w:rsidRDefault="00687483" w:rsidP="004C6CAE">
      <w:pPr>
        <w:pStyle w:val="ListParagraph"/>
        <w:rPr>
          <w:rFonts w:ascii="Arial" w:hAnsi="Arial" w:cs="Arial"/>
          <w:rtl/>
        </w:rPr>
      </w:pPr>
    </w:p>
    <w:p w:rsidR="00687483" w:rsidRDefault="00687483" w:rsidP="003E1763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  <w:rtl/>
        </w:rPr>
        <w:t>לאחר מכן, המהנדס חיבר 5 תתי מערכות במקביל (כמתואר בשרטוט ב)</w:t>
      </w:r>
      <w:r w:rsidRPr="003E1763">
        <w:rPr>
          <w:rFonts w:ascii="Arial" w:hAnsi="Arial" w:cs="Arial"/>
          <w:rtl/>
        </w:rPr>
        <w:t xml:space="preserve"> </w:t>
      </w:r>
      <w:r w:rsidRPr="00B87E5A">
        <w:rPr>
          <w:rFonts w:ascii="Arial" w:hAnsi="Arial" w:cs="Arial"/>
          <w:rtl/>
        </w:rPr>
        <w:t>מה</w:t>
      </w:r>
      <w:r>
        <w:rPr>
          <w:rFonts w:ascii="Arial" w:hAnsi="Arial" w:cs="Arial"/>
          <w:rtl/>
        </w:rPr>
        <w:t>י</w:t>
      </w:r>
      <w:r w:rsidRPr="00B87E5A">
        <w:rPr>
          <w:rFonts w:ascii="Arial" w:hAnsi="Arial" w:cs="Arial"/>
          <w:rtl/>
        </w:rPr>
        <w:t xml:space="preserve"> </w:t>
      </w:r>
      <w:r>
        <w:rPr>
          <w:rFonts w:ascii="Arial" w:hAnsi="Arial" w:cs="Arial"/>
          <w:rtl/>
        </w:rPr>
        <w:t>ההסתברות שהמערכת תפעל</w:t>
      </w:r>
      <w:r w:rsidRPr="00B87E5A">
        <w:rPr>
          <w:rFonts w:ascii="Arial" w:hAnsi="Arial" w:cs="Arial"/>
          <w:rtl/>
        </w:rPr>
        <w:t>?</w:t>
      </w:r>
      <w:r>
        <w:rPr>
          <w:rFonts w:ascii="Arial" w:hAnsi="Arial" w:cs="Arial"/>
          <w:rtl/>
        </w:rPr>
        <w:t xml:space="preserve"> (10 נק')</w:t>
      </w:r>
    </w:p>
    <w:p w:rsidR="00687483" w:rsidRPr="003E1763" w:rsidRDefault="00687483" w:rsidP="003E1763">
      <w:pPr>
        <w:pStyle w:val="ListParagraph"/>
        <w:rPr>
          <w:rFonts w:ascii="Arial" w:hAnsi="Arial" w:cs="Arial"/>
        </w:rPr>
      </w:pPr>
    </w:p>
    <w:p w:rsidR="00687483" w:rsidRPr="00B87E5A" w:rsidRDefault="00687483" w:rsidP="003E1763">
      <w:pPr>
        <w:pStyle w:val="ListParagraph"/>
        <w:rPr>
          <w:rFonts w:ascii="Arial" w:hAnsi="Arial" w:cs="Arial"/>
        </w:rPr>
      </w:pPr>
      <w:r w:rsidRPr="00711842">
        <w:rPr>
          <w:rFonts w:ascii="Arial" w:hAnsi="Arial" w:cs="Arial"/>
          <w:noProof/>
        </w:rPr>
        <w:pict>
          <v:shape id="תמונה 61" o:spid="_x0000_i1032" type="#_x0000_t75" style="width:299.25pt;height:156pt;visibility:visible">
            <v:imagedata r:id="rId14" o:title=""/>
          </v:shape>
        </w:pict>
      </w:r>
    </w:p>
    <w:p w:rsidR="00687483" w:rsidRPr="003E1763" w:rsidRDefault="00687483" w:rsidP="003E1763">
      <w:pPr>
        <w:pStyle w:val="ListParagraph"/>
        <w:numPr>
          <w:ilvl w:val="0"/>
          <w:numId w:val="24"/>
        </w:numPr>
        <w:rPr>
          <w:rFonts w:ascii="Arial" w:hAnsi="Arial" w:cs="Arial"/>
          <w:rtl/>
        </w:rPr>
      </w:pPr>
      <w:r w:rsidRPr="003E1763">
        <w:rPr>
          <w:rFonts w:ascii="Arial" w:hAnsi="Arial" w:cs="Arial"/>
          <w:rtl/>
        </w:rPr>
        <w:t>מהי ההסתברות שבמערכת ישנן בדיוק שתי תתי יחידות הפועלות (תת יחידה כפי שהיא מוגדרת בשרטוט א), אם ידוע כי המערכת כולה פועלת? (5 נק')</w:t>
      </w:r>
    </w:p>
    <w:p w:rsidR="00687483" w:rsidRDefault="00687483" w:rsidP="007A3752">
      <w:pPr>
        <w:ind w:left="340"/>
        <w:rPr>
          <w:rFonts w:ascii="Arial" w:hAnsi="Arial" w:cs="Arial"/>
          <w:u w:val="single"/>
          <w:rtl/>
        </w:rPr>
      </w:pPr>
    </w:p>
    <w:p w:rsidR="00687483" w:rsidRDefault="00687483" w:rsidP="007A3752">
      <w:pPr>
        <w:ind w:left="340"/>
        <w:rPr>
          <w:rFonts w:ascii="Arial" w:hAnsi="Arial" w:cs="Arial"/>
          <w:u w:val="single"/>
          <w:rtl/>
        </w:rPr>
      </w:pPr>
    </w:p>
    <w:p w:rsidR="00687483" w:rsidRDefault="00687483" w:rsidP="007A3752">
      <w:pPr>
        <w:ind w:left="340"/>
        <w:rPr>
          <w:rFonts w:ascii="Arial" w:hAnsi="Arial" w:cs="Arial"/>
          <w:u w:val="single"/>
          <w:rtl/>
        </w:rPr>
      </w:pPr>
    </w:p>
    <w:p w:rsidR="00687483" w:rsidRPr="00183469" w:rsidRDefault="00687483" w:rsidP="007A3752">
      <w:pPr>
        <w:ind w:left="340"/>
        <w:rPr>
          <w:rFonts w:ascii="Arial" w:hAnsi="Arial" w:cs="Arial"/>
          <w:u w:val="single"/>
          <w:rtl/>
        </w:rPr>
      </w:pPr>
      <w:r w:rsidRPr="00183469">
        <w:rPr>
          <w:rFonts w:ascii="Arial" w:hAnsi="Arial" w:cs="Arial"/>
          <w:u w:val="single"/>
          <w:rtl/>
        </w:rPr>
        <w:t>פתרון</w:t>
      </w:r>
    </w:p>
    <w:p w:rsidR="00687483" w:rsidRPr="003E1763" w:rsidRDefault="00687483" w:rsidP="00E15517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3E1763">
        <w:rPr>
          <w:rFonts w:ascii="Arial" w:hAnsi="Arial" w:cs="Arial"/>
          <w:rtl/>
        </w:rPr>
        <w:t xml:space="preserve">נסמן ב </w:t>
      </w:r>
      <w:r w:rsidRPr="003E1763">
        <w:rPr>
          <w:rFonts w:ascii="Arial" w:hAnsi="Arial" w:cs="Arial"/>
        </w:rPr>
        <w:t>C</w:t>
      </w:r>
      <w:r w:rsidRPr="003E1763">
        <w:rPr>
          <w:rFonts w:ascii="Arial" w:hAnsi="Arial" w:cs="Arial"/>
          <w:rtl/>
        </w:rPr>
        <w:t xml:space="preserve"> את המאורע – תת מערכת פועלת</w:t>
      </w:r>
    </w:p>
    <w:p w:rsidR="00687483" w:rsidRPr="007717D9" w:rsidRDefault="00687483" w:rsidP="003E1763">
      <w:pPr>
        <w:pStyle w:val="ListParagraph"/>
        <w:ind w:left="1420"/>
        <w:rPr>
          <w:rFonts w:ascii="Arial" w:hAnsi="Arial" w:cs="Arial"/>
          <w:b/>
          <w:bCs/>
          <w:u w:val="single"/>
        </w:rPr>
      </w:pPr>
      <w:r>
        <w:rPr>
          <w:noProof/>
        </w:rPr>
        <w:pict>
          <v:roundrect id="מלבן מעוגל 6" o:spid="_x0000_s1027" style="position:absolute;left:0;text-align:left;margin-left:307.2pt;margin-top:1.1pt;width:40.45pt;height:17pt;z-index:251652608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" filled="f" strokecolor="#1f497d" strokeweight="2pt"/>
        </w:pict>
      </w:r>
      <w:r>
        <w:rPr>
          <w:rFonts w:ascii="Arial" w:hAnsi="Arial" w:cs="Arial"/>
          <w:rtl/>
        </w:rPr>
        <w:t xml:space="preserve">  </w:t>
      </w:r>
      <w:r w:rsidRPr="003E1763">
        <w:rPr>
          <w:rFonts w:ascii="Arial" w:hAnsi="Arial" w:cs="Arial"/>
          <w:position w:val="-14"/>
        </w:rPr>
        <w:object w:dxaOrig="5040" w:dyaOrig="400">
          <v:shape id="_x0000_i1033" type="#_x0000_t75" style="width:252pt;height:18.75pt" o:ole="">
            <v:imagedata r:id="rId15" o:title=""/>
          </v:shape>
          <o:OLEObject Type="Embed" ProgID="Equation.DSMT4" ShapeID="_x0000_i1033" DrawAspect="Content" ObjectID="_1536071127" r:id="rId16"/>
        </w:object>
      </w:r>
    </w:p>
    <w:p w:rsidR="00687483" w:rsidRPr="003E1763" w:rsidRDefault="00687483" w:rsidP="00E15517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rtl/>
        </w:rPr>
        <w:t xml:space="preserve">נסמן ב </w:t>
      </w:r>
      <w:r>
        <w:rPr>
          <w:rFonts w:ascii="Arial" w:hAnsi="Arial" w:cs="Arial"/>
        </w:rPr>
        <w:t>D</w:t>
      </w:r>
      <w:r>
        <w:rPr>
          <w:rFonts w:ascii="Arial" w:hAnsi="Arial" w:cs="Arial"/>
          <w:rtl/>
        </w:rPr>
        <w:t xml:space="preserve"> את המאורע – המערכת כולה פועלת</w:t>
      </w:r>
    </w:p>
    <w:p w:rsidR="00687483" w:rsidRPr="00DE241F" w:rsidRDefault="00687483" w:rsidP="003E1763">
      <w:pPr>
        <w:pStyle w:val="ListParagraph"/>
        <w:ind w:left="1420"/>
        <w:rPr>
          <w:rFonts w:ascii="Arial" w:hAnsi="Arial" w:cs="Arial"/>
          <w:b/>
          <w:bCs/>
          <w:u w:val="single"/>
        </w:rPr>
      </w:pPr>
      <w:r>
        <w:rPr>
          <w:noProof/>
        </w:rPr>
        <w:pict>
          <v:roundrect id="מלבן מעוגל 15" o:spid="_x0000_s1028" style="position:absolute;left:0;text-align:left;margin-left:313.7pt;margin-top:8.15pt;width:34.8pt;height:19.4pt;z-index:251653632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" filled="f" strokecolor="#1f497d" strokeweight="2pt"/>
        </w:pict>
      </w:r>
      <w:r w:rsidRPr="003E1763">
        <w:rPr>
          <w:rFonts w:ascii="Arial" w:hAnsi="Arial" w:cs="Arial"/>
          <w:position w:val="-30"/>
        </w:rPr>
        <w:object w:dxaOrig="6619" w:dyaOrig="720">
          <v:shape id="_x0000_i1034" type="#_x0000_t75" style="width:327.75pt;height:34.5pt" o:ole="">
            <v:imagedata r:id="rId17" o:title=""/>
          </v:shape>
          <o:OLEObject Type="Embed" ProgID="Equation.DSMT4" ShapeID="_x0000_i1034" DrawAspect="Content" ObjectID="_1536071128" r:id="rId18"/>
        </w:object>
      </w:r>
    </w:p>
    <w:p w:rsidR="00687483" w:rsidRPr="00ED328E" w:rsidRDefault="00687483" w:rsidP="00ED328E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  <w:u w:val="single"/>
        </w:rPr>
      </w:pPr>
      <w:r>
        <w:rPr>
          <w:noProof/>
        </w:rPr>
        <w:pict>
          <v:roundrect id="מלבן מעוגל 16" o:spid="_x0000_s1029" style="position:absolute;left:0;text-align:left;margin-left:309.25pt;margin-top:25.25pt;width:39.5pt;height:17pt;z-index:251654656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" filled="f" strokecolor="#1f497d" strokeweight="2pt"/>
        </w:pict>
      </w:r>
      <w:r w:rsidRPr="00ED328E">
        <w:rPr>
          <w:rFonts w:ascii="Arial" w:hAnsi="Arial" w:cs="Arial"/>
          <w:rtl/>
        </w:rPr>
        <w:t xml:space="preserve">נסמן </w:t>
      </w:r>
      <w:r w:rsidRPr="00ED328E">
        <w:rPr>
          <w:rFonts w:ascii="Arial" w:hAnsi="Arial" w:cs="Arial"/>
        </w:rPr>
        <w:t>F</w:t>
      </w:r>
      <w:r w:rsidRPr="00ED328E">
        <w:rPr>
          <w:rFonts w:ascii="Arial" w:hAnsi="Arial" w:cs="Arial"/>
          <w:rtl/>
        </w:rPr>
        <w:t xml:space="preserve"> את המאורע – בדיוק שתי תתי מערכות פועלות</w:t>
      </w:r>
      <w:r w:rsidRPr="00ED328E">
        <w:rPr>
          <w:position w:val="-32"/>
        </w:rPr>
        <w:object w:dxaOrig="5720" w:dyaOrig="800">
          <v:shape id="_x0000_i1035" type="#_x0000_t75" style="width:283.5pt;height:39.75pt" o:ole="">
            <v:imagedata r:id="rId19" o:title=""/>
          </v:shape>
          <o:OLEObject Type="Embed" ProgID="Equation.DSMT4" ShapeID="_x0000_i1035" DrawAspect="Content" ObjectID="_1536071129" r:id="rId20"/>
        </w:object>
      </w:r>
    </w:p>
    <w:p w:rsidR="00687483" w:rsidRPr="006D0F6D" w:rsidRDefault="00687483" w:rsidP="00ED328E">
      <w:pPr>
        <w:pStyle w:val="ListParagraph"/>
        <w:ind w:left="3600" w:firstLine="20"/>
        <w:rPr>
          <w:rFonts w:ascii="Arial" w:hAnsi="Arial" w:cs="Arial"/>
          <w:b/>
          <w:bCs/>
          <w:u w:val="single"/>
          <w:rtl/>
        </w:rPr>
      </w:pPr>
    </w:p>
    <w:p w:rsidR="00687483" w:rsidRPr="00B13C94" w:rsidRDefault="00687483" w:rsidP="00B13C94">
      <w:pPr>
        <w:rPr>
          <w:rFonts w:ascii="Arial" w:hAnsi="Arial" w:cs="Arial"/>
          <w:b/>
          <w:bCs/>
          <w:u w:val="single"/>
          <w:rtl/>
        </w:rPr>
      </w:pPr>
    </w:p>
    <w:p w:rsidR="00687483" w:rsidRDefault="00687483" w:rsidP="003145A7">
      <w:pPr>
        <w:ind w:left="340"/>
        <w:rPr>
          <w:rFonts w:ascii="Arial" w:hAnsi="Arial" w:cs="Arial"/>
          <w:b/>
          <w:bCs/>
          <w:u w:val="single"/>
          <w:rtl/>
        </w:rPr>
      </w:pPr>
      <w:r w:rsidRPr="00675393">
        <w:rPr>
          <w:rFonts w:ascii="Arial" w:hAnsi="Arial" w:cs="Arial"/>
          <w:b/>
          <w:bCs/>
          <w:u w:val="single"/>
          <w:rtl/>
        </w:rPr>
        <w:t xml:space="preserve">שאלה </w:t>
      </w:r>
      <w:r>
        <w:rPr>
          <w:rFonts w:ascii="Arial" w:hAnsi="Arial" w:cs="Arial"/>
          <w:b/>
          <w:bCs/>
          <w:u w:val="single"/>
          <w:rtl/>
        </w:rPr>
        <w:t xml:space="preserve"> 3</w:t>
      </w:r>
      <w:r w:rsidRPr="00675393">
        <w:rPr>
          <w:rFonts w:ascii="Arial" w:hAnsi="Arial" w:cs="Arial"/>
          <w:b/>
          <w:bCs/>
          <w:u w:val="single"/>
          <w:rtl/>
        </w:rPr>
        <w:t xml:space="preserve"> </w:t>
      </w:r>
    </w:p>
    <w:p w:rsidR="00687483" w:rsidRDefault="00687483" w:rsidP="00ED328E">
      <w:pPr>
        <w:ind w:left="340"/>
        <w:rPr>
          <w:rFonts w:ascii="Arial" w:hAnsi="Arial" w:cs="Arial"/>
          <w:rtl/>
        </w:rPr>
      </w:pPr>
      <w:r w:rsidRPr="00ED328E">
        <w:rPr>
          <w:rFonts w:ascii="Arial" w:hAnsi="Arial" w:cs="Arial"/>
          <w:rtl/>
        </w:rPr>
        <w:t xml:space="preserve">נמצא </w:t>
      </w:r>
      <w:r>
        <w:rPr>
          <w:rFonts w:ascii="Arial" w:hAnsi="Arial" w:cs="Arial"/>
          <w:rtl/>
        </w:rPr>
        <w:t xml:space="preserve">כי ל 45% מהאוכלוסייה יש דם מסוג </w:t>
      </w:r>
      <w:r>
        <w:rPr>
          <w:rFonts w:ascii="Arial" w:hAnsi="Arial" w:cs="Arial"/>
        </w:rPr>
        <w:t>O</w:t>
      </w:r>
      <w:r>
        <w:rPr>
          <w:rFonts w:ascii="Arial" w:hAnsi="Arial" w:cs="Arial"/>
          <w:rtl/>
        </w:rPr>
        <w:t xml:space="preserve">, ל 40% דם מסוג </w:t>
      </w:r>
      <w:r>
        <w:rPr>
          <w:rFonts w:ascii="Arial" w:hAnsi="Arial" w:cs="Arial"/>
        </w:rPr>
        <w:t>A</w:t>
      </w:r>
      <w:r>
        <w:rPr>
          <w:rFonts w:ascii="Arial" w:hAnsi="Arial" w:cs="Arial"/>
          <w:rtl/>
        </w:rPr>
        <w:t xml:space="preserve">, ל 10% דם מסוג </w:t>
      </w:r>
      <w:r>
        <w:rPr>
          <w:rFonts w:ascii="Arial" w:hAnsi="Arial" w:cs="Arial"/>
        </w:rPr>
        <w:t>B</w:t>
      </w:r>
      <w:r>
        <w:rPr>
          <w:rFonts w:ascii="Arial" w:hAnsi="Arial" w:cs="Arial"/>
          <w:rtl/>
        </w:rPr>
        <w:t xml:space="preserve">, ולשאר דם מסוג </w:t>
      </w:r>
      <w:r>
        <w:rPr>
          <w:rFonts w:ascii="Arial" w:hAnsi="Arial" w:cs="Arial"/>
        </w:rPr>
        <w:t>AB</w:t>
      </w:r>
      <w:r>
        <w:rPr>
          <w:rFonts w:ascii="Arial" w:hAnsi="Arial" w:cs="Arial"/>
          <w:rtl/>
        </w:rPr>
        <w:t>.</w:t>
      </w:r>
    </w:p>
    <w:p w:rsidR="00687483" w:rsidRDefault="00687483" w:rsidP="00FA3322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 w:rsidRPr="00ED328E">
        <w:rPr>
          <w:rFonts w:ascii="Arial" w:hAnsi="Arial" w:cs="Arial"/>
          <w:rtl/>
        </w:rPr>
        <w:t>מהי ההסתברות ש</w:t>
      </w:r>
      <w:r>
        <w:rPr>
          <w:rFonts w:ascii="Arial" w:hAnsi="Arial" w:cs="Arial"/>
          <w:rtl/>
        </w:rPr>
        <w:t>לשני בני זוג נשואים יש את אותו סוג דם? (10 נק')</w:t>
      </w:r>
    </w:p>
    <w:p w:rsidR="00687483" w:rsidRPr="00ED328E" w:rsidRDefault="00687483" w:rsidP="00D91C0B">
      <w:pPr>
        <w:pStyle w:val="ListParagraph"/>
        <w:numPr>
          <w:ilvl w:val="0"/>
          <w:numId w:val="15"/>
        </w:numPr>
        <w:rPr>
          <w:rFonts w:ascii="Arial" w:hAnsi="Arial" w:cs="Arial"/>
          <w:rtl/>
        </w:rPr>
      </w:pPr>
      <w:r>
        <w:rPr>
          <w:rFonts w:ascii="Arial" w:hAnsi="Arial" w:cs="Arial"/>
          <w:rtl/>
        </w:rPr>
        <w:t xml:space="preserve">מהי ההסתברות שמבין 6 זוגות נשואים שנבחרו באקראי, לפחות </w:t>
      </w:r>
      <w:r w:rsidRPr="00597131">
        <w:rPr>
          <w:rFonts w:ascii="Arial" w:hAnsi="Arial" w:cs="Arial"/>
          <w:rtl/>
        </w:rPr>
        <w:t>ל</w:t>
      </w:r>
      <w:r>
        <w:rPr>
          <w:rFonts w:ascii="Arial" w:hAnsi="Arial" w:cs="Arial"/>
          <w:rtl/>
        </w:rPr>
        <w:t>שניים נמצא אותו סוג דם? (10 נק')</w:t>
      </w:r>
    </w:p>
    <w:p w:rsidR="00687483" w:rsidRPr="003145A7" w:rsidRDefault="00687483" w:rsidP="003145A7">
      <w:pPr>
        <w:pStyle w:val="ListParagraph"/>
        <w:numPr>
          <w:ilvl w:val="0"/>
          <w:numId w:val="15"/>
        </w:numPr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rtl/>
        </w:rPr>
        <w:t>לצרכי מחקר רפואי מחפשים זוגות נשואים בעלי סוגי דם שונים. העלות של בדיקת דם לזוג נשוי הוא 20 ₪. מהו התקציב שיש להקצות לבדיקות דם כדי להבטיח ב</w:t>
      </w:r>
      <w:r w:rsidRPr="00ED328E">
        <w:rPr>
          <w:rFonts w:ascii="Arial" w:hAnsi="Arial" w:cs="Arial"/>
          <w:rtl/>
        </w:rPr>
        <w:t>לפחות 99.9% ש</w:t>
      </w:r>
      <w:r>
        <w:rPr>
          <w:rFonts w:ascii="Arial" w:hAnsi="Arial" w:cs="Arial"/>
          <w:rtl/>
        </w:rPr>
        <w:t>ימצא זוג נשוי בעלי סוגי דם שונים? (5 נק')</w:t>
      </w:r>
    </w:p>
    <w:p w:rsidR="00687483" w:rsidRPr="00FA3322" w:rsidRDefault="00687483" w:rsidP="00FA3322">
      <w:pPr>
        <w:spacing w:after="200" w:line="276" w:lineRule="auto"/>
        <w:ind w:left="360"/>
        <w:jc w:val="both"/>
        <w:rPr>
          <w:rFonts w:ascii="Arial" w:hAnsi="Arial" w:cs="Arial"/>
          <w:rtl/>
        </w:rPr>
      </w:pPr>
      <w:r w:rsidRPr="00FA3322">
        <w:rPr>
          <w:rFonts w:ascii="Arial" w:hAnsi="Arial" w:cs="Arial"/>
          <w:rtl/>
        </w:rPr>
        <w:t xml:space="preserve"> פתרון</w:t>
      </w:r>
    </w:p>
    <w:p w:rsidR="00687483" w:rsidRDefault="00687483" w:rsidP="00113303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  <w:rtl/>
        </w:rPr>
        <w:t>זהו איחוד של מאורעות זרים</w:t>
      </w:r>
    </w:p>
    <w:p w:rsidR="00687483" w:rsidRDefault="00687483" w:rsidP="001604BF">
      <w:pPr>
        <w:ind w:left="1780" w:firstLine="380"/>
        <w:rPr>
          <w:rFonts w:ascii="Arial" w:hAnsi="Arial" w:cs="Arial"/>
          <w:rtl/>
        </w:rPr>
      </w:pPr>
      <w:r>
        <w:rPr>
          <w:noProof/>
        </w:rPr>
        <w:pict>
          <v:roundrect id="מלבן מעוגל 21" o:spid="_x0000_s1030" style="position:absolute;left:0;text-align:left;margin-left:276.55pt;margin-top:.8pt;width:35.75pt;height:17.85pt;z-index:251656704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" filled="f" strokecolor="#1f497d" strokeweight="2pt"/>
        </w:pict>
      </w:r>
      <w:r w:rsidRPr="005421EF">
        <w:rPr>
          <w:position w:val="-10"/>
        </w:rPr>
        <w:object w:dxaOrig="3700" w:dyaOrig="360">
          <v:shape id="_x0000_i1036" type="#_x0000_t75" style="width:185.25pt;height:18pt" o:ole="">
            <v:imagedata r:id="rId21" o:title=""/>
          </v:shape>
          <o:OLEObject Type="Embed" ProgID="Equation.DSMT4" ShapeID="_x0000_i1036" DrawAspect="Content" ObjectID="_1536071130" r:id="rId22"/>
        </w:object>
      </w:r>
    </w:p>
    <w:p w:rsidR="00687483" w:rsidRPr="00113303" w:rsidRDefault="00687483" w:rsidP="005421EF">
      <w:pPr>
        <w:pStyle w:val="ListParagraph"/>
        <w:numPr>
          <w:ilvl w:val="0"/>
          <w:numId w:val="21"/>
        </w:numPr>
        <w:rPr>
          <w:rFonts w:ascii="Arial" w:hAnsi="Arial" w:cs="Arial"/>
          <w:rtl/>
        </w:rPr>
      </w:pPr>
      <w:r>
        <w:rPr>
          <w:rFonts w:ascii="Arial" w:hAnsi="Arial" w:cs="Arial"/>
          <w:rtl/>
        </w:rPr>
        <w:t>נשתמש בהתפלגות בינומית</w:t>
      </w:r>
    </w:p>
    <w:p w:rsidR="00687483" w:rsidRDefault="00687483" w:rsidP="00113303">
      <w:pPr>
        <w:ind w:firstLine="720"/>
        <w:rPr>
          <w:rFonts w:ascii="Arial" w:hAnsi="Arial" w:cs="Arial"/>
          <w:rtl/>
        </w:rPr>
      </w:pPr>
      <w:r>
        <w:rPr>
          <w:noProof/>
        </w:rPr>
        <w:pict>
          <v:roundrect id="מלבן מעוגל 22" o:spid="_x0000_s1031" style="position:absolute;left:0;text-align:left;margin-left:348.6pt;margin-top:18.1pt;width:35.75pt;height:17.85pt;z-index:251660800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" filled="f" strokecolor="#1f497d" strokeweight="2pt"/>
        </w:pict>
      </w:r>
      <w:r w:rsidRPr="005421EF">
        <w:rPr>
          <w:position w:val="-32"/>
        </w:rPr>
        <w:object w:dxaOrig="5700" w:dyaOrig="760">
          <v:shape id="_x0000_i1037" type="#_x0000_t75" style="width:285pt;height:38.25pt" o:ole="">
            <v:imagedata r:id="rId23" o:title=""/>
          </v:shape>
          <o:OLEObject Type="Embed" ProgID="Equation.DSMT4" ShapeID="_x0000_i1037" DrawAspect="Content" ObjectID="_1536071131" r:id="rId24"/>
        </w:object>
      </w:r>
    </w:p>
    <w:p w:rsidR="00687483" w:rsidRDefault="00687483" w:rsidP="00113303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  <w:rtl/>
        </w:rPr>
        <w:t xml:space="preserve">נגדיר משתנה </w:t>
      </w:r>
      <w:r>
        <w:rPr>
          <w:rFonts w:ascii="Arial" w:hAnsi="Arial" w:cs="Arial"/>
        </w:rPr>
        <w:t>X</w:t>
      </w:r>
      <w:r>
        <w:rPr>
          <w:rFonts w:ascii="Arial" w:hAnsi="Arial" w:cs="Arial"/>
          <w:rtl/>
        </w:rPr>
        <w:t xml:space="preserve"> הסופר את מספר הניסיונות עד לקבלת תוצאה חיובית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 xml:space="preserve">ונחפש את ה </w:t>
      </w:r>
      <w:r>
        <w:rPr>
          <w:rFonts w:ascii="Arial" w:hAnsi="Arial" w:cs="Arial"/>
        </w:rPr>
        <w:t>N</w:t>
      </w:r>
      <w:r>
        <w:rPr>
          <w:rFonts w:ascii="Arial" w:hAnsi="Arial" w:cs="Arial"/>
          <w:rtl/>
        </w:rPr>
        <w:t xml:space="preserve"> המינימאלי שיענה על הדרישה </w:t>
      </w:r>
    </w:p>
    <w:p w:rsidR="00687483" w:rsidRPr="00113303" w:rsidRDefault="00687483" w:rsidP="00113303">
      <w:pPr>
        <w:pStyle w:val="ListParagraph"/>
        <w:rPr>
          <w:rFonts w:ascii="Arial" w:hAnsi="Arial" w:cs="Arial"/>
        </w:rPr>
      </w:pPr>
    </w:p>
    <w:p w:rsidR="00687483" w:rsidRDefault="00687483" w:rsidP="00FC370E">
      <w:pPr>
        <w:ind w:firstLine="340"/>
        <w:rPr>
          <w:rFonts w:ascii="Arial" w:hAnsi="Arial" w:cs="Arial"/>
          <w:b/>
          <w:bCs/>
          <w:u w:val="single"/>
          <w:rtl/>
        </w:rPr>
      </w:pPr>
      <w:r w:rsidRPr="00FC370E">
        <w:rPr>
          <w:position w:val="-52"/>
        </w:rPr>
        <w:object w:dxaOrig="6920" w:dyaOrig="1160">
          <v:shape id="_x0000_i1038" type="#_x0000_t75" style="width:342.75pt;height:57.75pt" o:ole="">
            <v:imagedata r:id="rId25" o:title=""/>
          </v:shape>
          <o:OLEObject Type="Embed" ProgID="Equation.DSMT4" ShapeID="_x0000_i1038" DrawAspect="Content" ObjectID="_1536071132" r:id="rId26"/>
        </w:object>
      </w:r>
    </w:p>
    <w:p w:rsidR="00687483" w:rsidRDefault="00687483" w:rsidP="00180BBB">
      <w:pPr>
        <w:ind w:left="340"/>
        <w:rPr>
          <w:rFonts w:ascii="Arial" w:hAnsi="Arial" w:cs="Arial"/>
          <w:b/>
          <w:bCs/>
          <w:u w:val="single"/>
          <w:rtl/>
        </w:rPr>
      </w:pPr>
      <w:r>
        <w:rPr>
          <w:noProof/>
        </w:rPr>
        <w:pict>
          <v:roundrect id="מלבן מעוגל 23" o:spid="_x0000_s1032" style="position:absolute;left:0;text-align:left;margin-left:175.5pt;margin-top:10.8pt;width:43.25pt;height:21.55pt;z-index:251657728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" filled="f" strokecolor="#1f497d" strokeweight="2pt"/>
        </w:pict>
      </w:r>
    </w:p>
    <w:p w:rsidR="00687483" w:rsidRDefault="00687483" w:rsidP="00E54E97">
      <w:pPr>
        <w:ind w:left="340"/>
        <w:rPr>
          <w:rFonts w:ascii="Arial" w:hAnsi="Arial" w:cs="Arial"/>
        </w:rPr>
      </w:pPr>
      <w:r>
        <w:rPr>
          <w:rFonts w:ascii="Arial" w:hAnsi="Arial" w:cs="Arial"/>
          <w:rtl/>
        </w:rPr>
        <w:t>התקציב שיש להקצות לבדיקות דם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הוא 160 ₪.</w:t>
      </w:r>
    </w:p>
    <w:p w:rsidR="00687483" w:rsidRDefault="00687483" w:rsidP="00180BBB">
      <w:pPr>
        <w:ind w:left="340"/>
        <w:rPr>
          <w:rFonts w:ascii="Arial" w:hAnsi="Arial" w:cs="Arial"/>
        </w:rPr>
      </w:pPr>
    </w:p>
    <w:p w:rsidR="00687483" w:rsidRDefault="00687483" w:rsidP="00180BBB">
      <w:pPr>
        <w:ind w:left="340"/>
        <w:rPr>
          <w:rFonts w:ascii="Arial" w:hAnsi="Arial" w:cs="Arial"/>
          <w:b/>
          <w:bCs/>
          <w:u w:val="single"/>
          <w:rtl/>
        </w:rPr>
      </w:pPr>
    </w:p>
    <w:p w:rsidR="00687483" w:rsidRDefault="00687483" w:rsidP="00180BBB">
      <w:pPr>
        <w:ind w:left="340"/>
        <w:rPr>
          <w:rFonts w:ascii="Arial" w:hAnsi="Arial" w:cs="Arial"/>
          <w:b/>
          <w:bCs/>
          <w:u w:val="single"/>
        </w:rPr>
      </w:pPr>
    </w:p>
    <w:p w:rsidR="00687483" w:rsidRDefault="00687483" w:rsidP="00180BBB">
      <w:pPr>
        <w:ind w:left="340"/>
        <w:rPr>
          <w:rFonts w:ascii="Arial" w:hAnsi="Arial" w:cs="Arial"/>
          <w:b/>
          <w:bCs/>
          <w:u w:val="single"/>
          <w:rtl/>
        </w:rPr>
      </w:pPr>
      <w:r>
        <w:rPr>
          <w:rFonts w:ascii="Arial" w:hAnsi="Arial" w:cs="Arial"/>
          <w:b/>
          <w:bCs/>
          <w:u w:val="single"/>
          <w:rtl/>
        </w:rPr>
        <w:t xml:space="preserve">שאלה 4 </w:t>
      </w:r>
    </w:p>
    <w:p w:rsidR="00687483" w:rsidRDefault="00687483" w:rsidP="007D5135">
      <w:pPr>
        <w:rPr>
          <w:rFonts w:ascii="Arial" w:hAnsi="Arial" w:cs="Arial"/>
          <w:rtl/>
        </w:rPr>
      </w:pPr>
    </w:p>
    <w:p w:rsidR="00687483" w:rsidRPr="003145A7" w:rsidRDefault="00687483" w:rsidP="006C7287">
      <w:pPr>
        <w:rPr>
          <w:rFonts w:ascii="Arial" w:hAnsi="Arial" w:cs="Arial"/>
          <w:rtl/>
        </w:rPr>
      </w:pPr>
      <w:r>
        <w:rPr>
          <w:rFonts w:ascii="Arial" w:hAnsi="Arial" w:cs="Arial"/>
          <w:rtl/>
        </w:rPr>
        <w:t>באחד הישובים נמצא כי ל80% מהתושבים יש מחשב נייח בביתם, ל 40</w:t>
      </w:r>
      <w:r w:rsidRPr="003145A7">
        <w:rPr>
          <w:rFonts w:ascii="Arial" w:hAnsi="Arial" w:cs="Arial"/>
          <w:rtl/>
        </w:rPr>
        <w:t xml:space="preserve">% </w:t>
      </w:r>
      <w:r>
        <w:rPr>
          <w:rFonts w:ascii="Arial" w:hAnsi="Arial" w:cs="Arial"/>
          <w:rtl/>
        </w:rPr>
        <w:t>מהתושבים יש מחשב נייד. בנוסף נמצא כי מתוך אלו שיש להם מחשב נייד ל90% יש גם מחשב נייח.</w:t>
      </w:r>
      <w:r w:rsidRPr="003145A7">
        <w:rPr>
          <w:rFonts w:ascii="Arial" w:hAnsi="Arial" w:cs="Arial"/>
          <w:rtl/>
        </w:rPr>
        <w:t xml:space="preserve"> </w:t>
      </w:r>
    </w:p>
    <w:p w:rsidR="00687483" w:rsidRPr="003145A7" w:rsidRDefault="00687483" w:rsidP="003145A7">
      <w:pPr>
        <w:rPr>
          <w:rFonts w:ascii="Arial" w:hAnsi="Arial" w:cs="Arial"/>
          <w:rtl/>
        </w:rPr>
      </w:pPr>
      <w:r w:rsidRPr="003145A7">
        <w:rPr>
          <w:rFonts w:ascii="Arial" w:hAnsi="Arial" w:cs="Arial"/>
          <w:rtl/>
        </w:rPr>
        <w:t>נגדיר את 2 המשתנים המקרים הבאים:</w:t>
      </w:r>
    </w:p>
    <w:p w:rsidR="00687483" w:rsidRPr="003145A7" w:rsidRDefault="00687483" w:rsidP="003145A7">
      <w:pPr>
        <w:rPr>
          <w:rFonts w:ascii="Arial" w:hAnsi="Arial" w:cs="Arial"/>
          <w:rtl/>
        </w:rPr>
      </w:pPr>
      <w:r w:rsidRPr="003145A7">
        <w:rPr>
          <w:rFonts w:ascii="Arial" w:hAnsi="Arial" w:cs="Arial"/>
          <w:rtl/>
        </w:rPr>
        <w:t xml:space="preserve">משתנה </w:t>
      </w:r>
      <w:r w:rsidRPr="003145A7">
        <w:rPr>
          <w:rFonts w:ascii="Arial" w:hAnsi="Arial" w:cs="Arial"/>
        </w:rPr>
        <w:t>X</w:t>
      </w:r>
      <w:r w:rsidRPr="003145A7">
        <w:rPr>
          <w:rFonts w:ascii="Arial" w:hAnsi="Arial" w:cs="Arial"/>
          <w:rtl/>
        </w:rPr>
        <w:t xml:space="preserve"> </w:t>
      </w:r>
      <w:r>
        <w:rPr>
          <w:rFonts w:ascii="Arial" w:hAnsi="Arial" w:cs="Arial"/>
          <w:rtl/>
        </w:rPr>
        <w:t>–</w:t>
      </w:r>
      <w:r w:rsidRPr="003145A7">
        <w:rPr>
          <w:rFonts w:ascii="Arial" w:hAnsi="Arial" w:cs="Arial"/>
          <w:rtl/>
        </w:rPr>
        <w:t xml:space="preserve"> </w:t>
      </w:r>
      <w:r>
        <w:rPr>
          <w:rFonts w:ascii="Arial" w:hAnsi="Arial" w:cs="Arial"/>
          <w:rtl/>
        </w:rPr>
        <w:t xml:space="preserve">סופר את </w:t>
      </w:r>
      <w:r w:rsidRPr="003145A7">
        <w:rPr>
          <w:rFonts w:ascii="Arial" w:hAnsi="Arial" w:cs="Arial"/>
          <w:rtl/>
        </w:rPr>
        <w:t xml:space="preserve">מספר </w:t>
      </w:r>
      <w:r>
        <w:rPr>
          <w:rFonts w:ascii="Arial" w:hAnsi="Arial" w:cs="Arial"/>
          <w:rtl/>
        </w:rPr>
        <w:t>סוגי המחשבים שיש לתושב</w:t>
      </w:r>
    </w:p>
    <w:p w:rsidR="00687483" w:rsidRPr="003145A7" w:rsidRDefault="00687483" w:rsidP="006C7287">
      <w:pPr>
        <w:rPr>
          <w:rFonts w:ascii="Arial" w:hAnsi="Arial" w:cs="Arial"/>
          <w:rtl/>
        </w:rPr>
      </w:pPr>
      <w:r w:rsidRPr="003145A7">
        <w:rPr>
          <w:rFonts w:ascii="Arial" w:hAnsi="Arial" w:cs="Arial"/>
          <w:rtl/>
        </w:rPr>
        <w:t xml:space="preserve">משתנה </w:t>
      </w:r>
      <w:r w:rsidRPr="003145A7">
        <w:rPr>
          <w:rFonts w:ascii="Arial" w:hAnsi="Arial" w:cs="Arial"/>
        </w:rPr>
        <w:t>Y</w:t>
      </w:r>
      <w:r w:rsidRPr="003145A7">
        <w:rPr>
          <w:rFonts w:ascii="Arial" w:hAnsi="Arial" w:cs="Arial"/>
          <w:rtl/>
        </w:rPr>
        <w:t xml:space="preserve"> -  </w:t>
      </w:r>
      <w:r>
        <w:rPr>
          <w:rFonts w:ascii="Arial" w:hAnsi="Arial" w:cs="Arial"/>
          <w:rtl/>
        </w:rPr>
        <w:t>משתנה הבודק אם לתושב יש מחשב נייד, המשתנה מקבל את הערך 1 אם לתושב מחשב נייד, אחרת 0.</w:t>
      </w:r>
    </w:p>
    <w:p w:rsidR="00687483" w:rsidRDefault="00687483" w:rsidP="003145A7">
      <w:pPr>
        <w:pStyle w:val="ListParagraph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  <w:rtl/>
        </w:rPr>
        <w:t xml:space="preserve">האם המשתנים </w:t>
      </w:r>
      <w:r>
        <w:rPr>
          <w:rFonts w:ascii="Arial" w:hAnsi="Arial" w:cs="Arial"/>
        </w:rPr>
        <w:t>X</w:t>
      </w:r>
      <w:r>
        <w:rPr>
          <w:rFonts w:ascii="Arial" w:hAnsi="Arial" w:cs="Arial"/>
          <w:rtl/>
        </w:rPr>
        <w:t xml:space="preserve">, </w:t>
      </w:r>
      <w:r>
        <w:rPr>
          <w:rFonts w:ascii="Arial" w:hAnsi="Arial" w:cs="Arial"/>
        </w:rPr>
        <w:t>Y</w:t>
      </w:r>
      <w:r>
        <w:rPr>
          <w:rFonts w:ascii="Arial" w:hAnsi="Arial" w:cs="Arial"/>
          <w:rtl/>
        </w:rPr>
        <w:t xml:space="preserve"> הם משתנים בלתי תלויים? הוכח (10 נק')</w:t>
      </w:r>
      <w:r w:rsidRPr="003145A7">
        <w:rPr>
          <w:rFonts w:ascii="Arial" w:hAnsi="Arial" w:cs="Arial"/>
          <w:rtl/>
        </w:rPr>
        <w:t>.</w:t>
      </w:r>
    </w:p>
    <w:p w:rsidR="00687483" w:rsidRPr="001732CE" w:rsidRDefault="00687483" w:rsidP="009B1E0D">
      <w:pPr>
        <w:pStyle w:val="ListParagraph"/>
        <w:numPr>
          <w:ilvl w:val="0"/>
          <w:numId w:val="25"/>
        </w:numPr>
        <w:spacing w:after="200" w:line="276" w:lineRule="auto"/>
        <w:rPr>
          <w:rFonts w:ascii="Arial" w:hAnsi="Arial" w:cs="Arial"/>
        </w:rPr>
      </w:pPr>
      <w:r w:rsidRPr="001732CE">
        <w:rPr>
          <w:rFonts w:ascii="Arial" w:hAnsi="Arial" w:cs="Arial"/>
          <w:rtl/>
        </w:rPr>
        <w:t>חשבו את פונקצי</w:t>
      </w:r>
      <w:r>
        <w:rPr>
          <w:rFonts w:ascii="Arial" w:hAnsi="Arial" w:cs="Arial"/>
          <w:rtl/>
        </w:rPr>
        <w:t>י</w:t>
      </w:r>
      <w:r w:rsidRPr="001732CE">
        <w:rPr>
          <w:rFonts w:ascii="Arial" w:hAnsi="Arial" w:cs="Arial"/>
          <w:rtl/>
        </w:rPr>
        <w:t xml:space="preserve">ת הסתברות </w:t>
      </w:r>
      <w:r>
        <w:rPr>
          <w:rFonts w:ascii="Arial" w:hAnsi="Arial" w:cs="Arial"/>
          <w:rtl/>
        </w:rPr>
        <w:t>ה</w:t>
      </w:r>
      <w:r w:rsidRPr="001732CE">
        <w:rPr>
          <w:rFonts w:ascii="Arial" w:hAnsi="Arial" w:cs="Arial"/>
          <w:rtl/>
        </w:rPr>
        <w:t xml:space="preserve">משותפת </w:t>
      </w:r>
      <w:r w:rsidRPr="008868D1">
        <w:rPr>
          <w:rFonts w:ascii="Arial" w:hAnsi="Arial" w:cs="Arial"/>
          <w:rtl/>
        </w:rPr>
        <w:fldChar w:fldCharType="begin"/>
      </w:r>
      <w:r w:rsidRPr="008868D1">
        <w:rPr>
          <w:rFonts w:ascii="Arial" w:hAnsi="Arial" w:cs="Arial"/>
          <w:rtl/>
        </w:rPr>
        <w:instrText xml:space="preserve"> QUOTE </w:instrText>
      </w:r>
      <w:r>
        <w:pict>
          <v:shape id="_x0000_i1039" type="#_x0000_t75" style="width:42.75pt;height:13.5pt" equationxml="&lt;?xml version=&quot;1.0&quot; encoding=&quot;UTF-8&quot; standalone=&quot;yes&quot;?&gt;&#10;&#10;&#10;&#10;&#10;&#10;&#10;&#10;&#10;&#10;&#10;&#10;&#10;&#10;&#10;&#10;&lt;?mso-application progid=&quot;Word.Document&quot;?&gt;&#10;&#10;&#10;&#10;&#10;&#10;&#10;&#10;&#10;&#10;&#10;&#10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6&quot;/&gt;&lt;w:doNotEmbedSystemFonts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1C1530&quot;/&gt;&lt;wsp:rsid wsp:val=&quot;00003D95&quot;/&gt;&lt;wsp:rsid wsp:val=&quot;00003D99&quot;/&gt;&lt;wsp:rsid wsp:val=&quot;0001214E&quot;/&gt;&lt;wsp:rsid wsp:val=&quot;00013578&quot;/&gt;&lt;wsp:rsid wsp:val=&quot;00014676&quot;/&gt;&lt;wsp:rsid wsp:val=&quot;00016104&quot;/&gt;&lt;wsp:rsid wsp:val=&quot;0001777A&quot;/&gt;&lt;wsp:rsid wsp:val=&quot;00027CA7&quot;/&gt;&lt;wsp:rsid wsp:val=&quot;00027E25&quot;/&gt;&lt;wsp:rsid wsp:val=&quot;00051DD9&quot;/&gt;&lt;wsp:rsid wsp:val=&quot;00067D7F&quot;/&gt;&lt;wsp:rsid wsp:val=&quot;00070277&quot;/&gt;&lt;wsp:rsid wsp:val=&quot;0007686D&quot;/&gt;&lt;wsp:rsid wsp:val=&quot;000866C6&quot;/&gt;&lt;wsp:rsid wsp:val=&quot;00092A51&quot;/&gt;&lt;wsp:rsid wsp:val=&quot;000A1E86&quot;/&gt;&lt;wsp:rsid wsp:val=&quot;000C2962&quot;/&gt;&lt;wsp:rsid wsp:val=&quot;000C2DB1&quot;/&gt;&lt;wsp:rsid wsp:val=&quot;000C2E89&quot;/&gt;&lt;wsp:rsid wsp:val=&quot;000C31E3&quot;/&gt;&lt;wsp:rsid wsp:val=&quot;000D3879&quot;/&gt;&lt;wsp:rsid wsp:val=&quot;000E19E9&quot;/&gt;&lt;wsp:rsid wsp:val=&quot;000F46FA&quot;/&gt;&lt;wsp:rsid wsp:val=&quot;00112288&quot;/&gt;&lt;wsp:rsid wsp:val=&quot;00113303&quot;/&gt;&lt;wsp:rsid wsp:val=&quot;00113477&quot;/&gt;&lt;wsp:rsid wsp:val=&quot;00121E1C&quot;/&gt;&lt;wsp:rsid wsp:val=&quot;00123B3E&quot;/&gt;&lt;wsp:rsid wsp:val=&quot;001262D3&quot;/&gt;&lt;wsp:rsid wsp:val=&quot;0014026E&quot;/&gt;&lt;wsp:rsid wsp:val=&quot;00140BD0&quot;/&gt;&lt;wsp:rsid wsp:val=&quot;001438DA&quot;/&gt;&lt;wsp:rsid wsp:val=&quot;0014402A&quot;/&gt;&lt;wsp:rsid wsp:val=&quot;001511D8&quot;/&gt;&lt;wsp:rsid wsp:val=&quot;00152BD1&quot;/&gt;&lt;wsp:rsid wsp:val=&quot;00153056&quot;/&gt;&lt;wsp:rsid wsp:val=&quot;001604BF&quot;/&gt;&lt;wsp:rsid wsp:val=&quot;001668AB&quot;/&gt;&lt;wsp:rsid wsp:val=&quot;00167B52&quot;/&gt;&lt;wsp:rsid wsp:val=&quot;001732CE&quot;/&gt;&lt;wsp:rsid wsp:val=&quot;00180364&quot;/&gt;&lt;wsp:rsid wsp:val=&quot;00180BBB&quot;/&gt;&lt;wsp:rsid wsp:val=&quot;001828C8&quot;/&gt;&lt;wsp:rsid wsp:val=&quot;00183469&quot;/&gt;&lt;wsp:rsid wsp:val=&quot;001835EF&quot;/&gt;&lt;wsp:rsid wsp:val=&quot;0019218F&quot;/&gt;&lt;wsp:rsid wsp:val=&quot;00197ECB&quot;/&gt;&lt;wsp:rsid wsp:val=&quot;001A012C&quot;/&gt;&lt;wsp:rsid wsp:val=&quot;001B2579&quot;/&gt;&lt;wsp:rsid wsp:val=&quot;001B30F3&quot;/&gt;&lt;wsp:rsid wsp:val=&quot;001C1530&quot;/&gt;&lt;wsp:rsid wsp:val=&quot;001D334E&quot;/&gt;&lt;wsp:rsid wsp:val=&quot;001E5CC7&quot;/&gt;&lt;wsp:rsid wsp:val=&quot;001F43BD&quot;/&gt;&lt;wsp:rsid wsp:val=&quot;00201951&quot;/&gt;&lt;wsp:rsid wsp:val=&quot;002111E3&quot;/&gt;&lt;wsp:rsid wsp:val=&quot;00211D4F&quot;/&gt;&lt;wsp:rsid wsp:val=&quot;002206B7&quot;/&gt;&lt;wsp:rsid wsp:val=&quot;00230D2B&quot;/&gt;&lt;wsp:rsid wsp:val=&quot;00247280&quot;/&gt;&lt;wsp:rsid wsp:val=&quot;00252188&quot;/&gt;&lt;wsp:rsid wsp:val=&quot;002543FE&quot;/&gt;&lt;wsp:rsid wsp:val=&quot;00262562&quot;/&gt;&lt;wsp:rsid wsp:val=&quot;00265F71&quot;/&gt;&lt;wsp:rsid wsp:val=&quot;00266914&quot;/&gt;&lt;wsp:rsid wsp:val=&quot;002702ED&quot;/&gt;&lt;wsp:rsid wsp:val=&quot;00287F2A&quot;/&gt;&lt;wsp:rsid wsp:val=&quot;00293CF9&quot;/&gt;&lt;wsp:rsid wsp:val=&quot;002955BD&quot;/&gt;&lt;wsp:rsid wsp:val=&quot;002A46AC&quot;/&gt;&lt;wsp:rsid wsp:val=&quot;002A6A7A&quot;/&gt;&lt;wsp:rsid wsp:val=&quot;002B0807&quot;/&gt;&lt;wsp:rsid wsp:val=&quot;002B2B5C&quot;/&gt;&lt;wsp:rsid wsp:val=&quot;002B3C40&quot;/&gt;&lt;wsp:rsid wsp:val=&quot;002F00D8&quot;/&gt;&lt;wsp:rsid wsp:val=&quot;00303D63&quot;/&gt;&lt;wsp:rsid wsp:val=&quot;00304D22&quot;/&gt;&lt;wsp:rsid wsp:val=&quot;00305649&quot;/&gt;&lt;wsp:rsid wsp:val=&quot;0031338C&quot;/&gt;&lt;wsp:rsid wsp:val=&quot;003145A7&quot;/&gt;&lt;wsp:rsid wsp:val=&quot;0031470A&quot;/&gt;&lt;wsp:rsid wsp:val=&quot;00316F18&quot;/&gt;&lt;wsp:rsid wsp:val=&quot;003170FA&quot;/&gt;&lt;wsp:rsid wsp:val=&quot;00317AF2&quot;/&gt;&lt;wsp:rsid wsp:val=&quot;0032265B&quot;/&gt;&lt;wsp:rsid wsp:val=&quot;00330E8A&quot;/&gt;&lt;wsp:rsid wsp:val=&quot;003350A1&quot;/&gt;&lt;wsp:rsid wsp:val=&quot;00341A76&quot;/&gt;&lt;wsp:rsid wsp:val=&quot;00345C73&quot;/&gt;&lt;wsp:rsid wsp:val=&quot;003559E1&quot;/&gt;&lt;wsp:rsid wsp:val=&quot;003663CD&quot;/&gt;&lt;wsp:rsid wsp:val=&quot;00396D17&quot;/&gt;&lt;wsp:rsid wsp:val=&quot;003A26DA&quot;/&gt;&lt;wsp:rsid wsp:val=&quot;003C69D2&quot;/&gt;&lt;wsp:rsid wsp:val=&quot;003C6F78&quot;/&gt;&lt;wsp:rsid wsp:val=&quot;003D00B4&quot;/&gt;&lt;wsp:rsid wsp:val=&quot;003D5FEC&quot;/&gt;&lt;wsp:rsid wsp:val=&quot;003D67BB&quot;/&gt;&lt;wsp:rsid wsp:val=&quot;003D74F6&quot;/&gt;&lt;wsp:rsid wsp:val=&quot;003E1763&quot;/&gt;&lt;wsp:rsid wsp:val=&quot;003E6E4D&quot;/&gt;&lt;wsp:rsid wsp:val=&quot;003F048A&quot;/&gt;&lt;wsp:rsid wsp:val=&quot;003F6DA4&quot;/&gt;&lt;wsp:rsid wsp:val=&quot;00400431&quot;/&gt;&lt;wsp:rsid wsp:val=&quot;00410622&quot;/&gt;&lt;wsp:rsid wsp:val=&quot;004130E1&quot;/&gt;&lt;wsp:rsid wsp:val=&quot;00431E40&quot;/&gt;&lt;wsp:rsid wsp:val=&quot;004418ED&quot;/&gt;&lt;wsp:rsid wsp:val=&quot;004421F7&quot;/&gt;&lt;wsp:rsid wsp:val=&quot;004509D8&quot;/&gt;&lt;wsp:rsid wsp:val=&quot;004573A7&quot;/&gt;&lt;wsp:rsid wsp:val=&quot;00483741&quot;/&gt;&lt;wsp:rsid wsp:val=&quot;00490473&quot;/&gt;&lt;wsp:rsid wsp:val=&quot;004919D1&quot;/&gt;&lt;wsp:rsid wsp:val=&quot;004958C5&quot;/&gt;&lt;wsp:rsid wsp:val=&quot;004A58B7&quot;/&gt;&lt;wsp:rsid wsp:val=&quot;004A63E3&quot;/&gt;&lt;wsp:rsid wsp:val=&quot;004B4247&quot;/&gt;&lt;wsp:rsid wsp:val=&quot;004B5AE4&quot;/&gt;&lt;wsp:rsid wsp:val=&quot;004C1331&quot;/&gt;&lt;wsp:rsid wsp:val=&quot;004C37CD&quot;/&gt;&lt;wsp:rsid wsp:val=&quot;004C45CE&quot;/&gt;&lt;wsp:rsid wsp:val=&quot;004C6CAE&quot;/&gt;&lt;wsp:rsid wsp:val=&quot;004D0695&quot;/&gt;&lt;wsp:rsid wsp:val=&quot;004D2034&quot;/&gt;&lt;wsp:rsid wsp:val=&quot;004E390E&quot;/&gt;&lt;wsp:rsid wsp:val=&quot;004E7FFD&quot;/&gt;&lt;wsp:rsid wsp:val=&quot;004F12AB&quot;/&gt;&lt;wsp:rsid wsp:val=&quot;004F47E0&quot;/&gt;&lt;wsp:rsid wsp:val=&quot;005060E2&quot;/&gt;&lt;wsp:rsid wsp:val=&quot;005135B8&quot;/&gt;&lt;wsp:rsid wsp:val=&quot;00515759&quot;/&gt;&lt;wsp:rsid wsp:val=&quot;0052147E&quot;/&gt;&lt;wsp:rsid wsp:val=&quot;00525A5A&quot;/&gt;&lt;wsp:rsid wsp:val=&quot;00533D87&quot;/&gt;&lt;wsp:rsid wsp:val=&quot;0053523B&quot;/&gt;&lt;wsp:rsid wsp:val=&quot;005421EF&quot;/&gt;&lt;wsp:rsid wsp:val=&quot;005448E5&quot;/&gt;&lt;wsp:rsid wsp:val=&quot;00547C75&quot;/&gt;&lt;wsp:rsid wsp:val=&quot;00551640&quot;/&gt;&lt;wsp:rsid wsp:val=&quot;00553814&quot;/&gt;&lt;wsp:rsid wsp:val=&quot;005560BC&quot;/&gt;&lt;wsp:rsid wsp:val=&quot;00557B33&quot;/&gt;&lt;wsp:rsid wsp:val=&quot;0056058C&quot;/&gt;&lt;wsp:rsid wsp:val=&quot;005745ED&quot;/&gt;&lt;wsp:rsid wsp:val=&quot;0057510A&quot;/&gt;&lt;wsp:rsid wsp:val=&quot;00577670&quot;/&gt;&lt;wsp:rsid wsp:val=&quot;00581F97&quot;/&gt;&lt;wsp:rsid wsp:val=&quot;00587BB8&quot;/&gt;&lt;wsp:rsid wsp:val=&quot;005917B6&quot;/&gt;&lt;wsp:rsid wsp:val=&quot;005935A8&quot;/&gt;&lt;wsp:rsid wsp:val=&quot;00595C7E&quot;/&gt;&lt;wsp:rsid wsp:val=&quot;005D503A&quot;/&gt;&lt;wsp:rsid wsp:val=&quot;005F016A&quot;/&gt;&lt;wsp:rsid wsp:val=&quot;00607E7A&quot;/&gt;&lt;wsp:rsid wsp:val=&quot;00616290&quot;/&gt;&lt;wsp:rsid wsp:val=&quot;006166D4&quot;/&gt;&lt;wsp:rsid wsp:val=&quot;0062281B&quot;/&gt;&lt;wsp:rsid wsp:val=&quot;006276EF&quot;/&gt;&lt;wsp:rsid wsp:val=&quot;00632E89&quot;/&gt;&lt;wsp:rsid wsp:val=&quot;00642717&quot;/&gt;&lt;wsp:rsid wsp:val=&quot;006430F0&quot;/&gt;&lt;wsp:rsid wsp:val=&quot;00652633&quot;/&gt;&lt;wsp:rsid wsp:val=&quot;00655E4F&quot;/&gt;&lt;wsp:rsid wsp:val=&quot;006571C5&quot;/&gt;&lt;wsp:rsid wsp:val=&quot;00657EFD&quot;/&gt;&lt;wsp:rsid wsp:val=&quot;00675393&quot;/&gt;&lt;wsp:rsid wsp:val=&quot;00681BF8&quot;/&gt;&lt;wsp:rsid wsp:val=&quot;00694543&quot;/&gt;&lt;wsp:rsid wsp:val=&quot;00696753&quot;/&gt;&lt;wsp:rsid wsp:val=&quot;006C2809&quot;/&gt;&lt;wsp:rsid wsp:val=&quot;006C7074&quot;/&gt;&lt;wsp:rsid wsp:val=&quot;006C7287&quot;/&gt;&lt;wsp:rsid wsp:val=&quot;006D0F6D&quot;/&gt;&lt;wsp:rsid wsp:val=&quot;006D530A&quot;/&gt;&lt;wsp:rsid wsp:val=&quot;006D7391&quot;/&gt;&lt;wsp:rsid wsp:val=&quot;006E6726&quot;/&gt;&lt;wsp:rsid wsp:val=&quot;007021A4&quot;/&gt;&lt;wsp:rsid wsp:val=&quot;00703635&quot;/&gt;&lt;wsp:rsid wsp:val=&quot;0070532B&quot;/&gt;&lt;wsp:rsid wsp:val=&quot;00707770&quot;/&gt;&lt;wsp:rsid wsp:val=&quot;00720250&quot;/&gt;&lt;wsp:rsid wsp:val=&quot;007246B0&quot;/&gt;&lt;wsp:rsid wsp:val=&quot;00726C1E&quot;/&gt;&lt;wsp:rsid wsp:val=&quot;00732C5D&quot;/&gt;&lt;wsp:rsid wsp:val=&quot;0073352F&quot;/&gt;&lt;wsp:rsid wsp:val=&quot;00740356&quot;/&gt;&lt;wsp:rsid wsp:val=&quot;00740E23&quot;/&gt;&lt;wsp:rsid wsp:val=&quot;00742D43&quot;/&gt;&lt;wsp:rsid wsp:val=&quot;0075256B&quot;/&gt;&lt;wsp:rsid wsp:val=&quot;00752D42&quot;/&gt;&lt;wsp:rsid wsp:val=&quot;00756029&quot;/&gt;&lt;wsp:rsid wsp:val=&quot;007562A2&quot;/&gt;&lt;wsp:rsid wsp:val=&quot;007600C2&quot;/&gt;&lt;wsp:rsid wsp:val=&quot;007674E6&quot;/&gt;&lt;wsp:rsid wsp:val=&quot;007717D9&quot;/&gt;&lt;wsp:rsid wsp:val=&quot;00787165&quot;/&gt;&lt;wsp:rsid wsp:val=&quot;00790497&quot;/&gt;&lt;wsp:rsid wsp:val=&quot;007A3752&quot;/&gt;&lt;wsp:rsid wsp:val=&quot;007A45DD&quot;/&gt;&lt;wsp:rsid wsp:val=&quot;007A54F3&quot;/&gt;&lt;wsp:rsid wsp:val=&quot;007A66FD&quot;/&gt;&lt;wsp:rsid wsp:val=&quot;007B723A&quot;/&gt;&lt;wsp:rsid wsp:val=&quot;007C0A7F&quot;/&gt;&lt;wsp:rsid wsp:val=&quot;007D4178&quot;/&gt;&lt;wsp:rsid wsp:val=&quot;007D5135&quot;/&gt;&lt;wsp:rsid wsp:val=&quot;007D5F50&quot;/&gt;&lt;wsp:rsid wsp:val=&quot;007D6F84&quot;/&gt;&lt;wsp:rsid wsp:val=&quot;007E75EB&quot;/&gt;&lt;wsp:rsid wsp:val=&quot;007F78AB&quot;/&gt;&lt;wsp:rsid wsp:val=&quot;00802302&quot;/&gt;&lt;wsp:rsid wsp:val=&quot;00812BE7&quot;/&gt;&lt;wsp:rsid wsp:val=&quot;00821513&quot;/&gt;&lt;wsp:rsid wsp:val=&quot;00826881&quot;/&gt;&lt;wsp:rsid wsp:val=&quot;00837FDD&quot;/&gt;&lt;wsp:rsid wsp:val=&quot;00843446&quot;/&gt;&lt;wsp:rsid wsp:val=&quot;0084366E&quot;/&gt;&lt;wsp:rsid wsp:val=&quot;008534E7&quot;/&gt;&lt;wsp:rsid wsp:val=&quot;0085690C&quot;/&gt;&lt;wsp:rsid wsp:val=&quot;00861688&quot;/&gt;&lt;wsp:rsid wsp:val=&quot;00862841&quot;/&gt;&lt;wsp:rsid wsp:val=&quot;008710E0&quot;/&gt;&lt;wsp:rsid wsp:val=&quot;008724D8&quot;/&gt;&lt;wsp:rsid wsp:val=&quot;00873B99&quot;/&gt;&lt;wsp:rsid wsp:val=&quot;00874522&quot;/&gt;&lt;wsp:rsid wsp:val=&quot;00875013&quot;/&gt;&lt;wsp:rsid wsp:val=&quot;0088103E&quot;/&gt;&lt;wsp:rsid wsp:val=&quot;0088621C&quot;/&gt;&lt;wsp:rsid wsp:val=&quot;008868D1&quot;/&gt;&lt;wsp:rsid wsp:val=&quot;00895B30&quot;/&gt;&lt;wsp:rsid wsp:val=&quot;008975C3&quot;/&gt;&lt;wsp:rsid wsp:val=&quot;008A12B5&quot;/&gt;&lt;wsp:rsid wsp:val=&quot;008A272D&quot;/&gt;&lt;wsp:rsid wsp:val=&quot;008B3310&quot;/&gt;&lt;wsp:rsid wsp:val=&quot;008D117E&quot;/&gt;&lt;wsp:rsid wsp:val=&quot;008D3845&quot;/&gt;&lt;wsp:rsid wsp:val=&quot;008E1B3B&quot;/&gt;&lt;wsp:rsid wsp:val=&quot;008E719B&quot;/&gt;&lt;wsp:rsid wsp:val=&quot;008E72D4&quot;/&gt;&lt;wsp:rsid wsp:val=&quot;008F6F87&quot;/&gt;&lt;wsp:rsid wsp:val=&quot;008F748F&quot;/&gt;&lt;wsp:rsid wsp:val=&quot;009030E2&quot;/&gt;&lt;wsp:rsid wsp:val=&quot;0090685E&quot;/&gt;&lt;wsp:rsid wsp:val=&quot;00910BA9&quot;/&gt;&lt;wsp:rsid wsp:val=&quot;009113C4&quot;/&gt;&lt;wsp:rsid wsp:val=&quot;00922E28&quot;/&gt;&lt;wsp:rsid wsp:val=&quot;0093053F&quot;/&gt;&lt;wsp:rsid wsp:val=&quot;009372B0&quot;/&gt;&lt;wsp:rsid wsp:val=&quot;00947448&quot;/&gt;&lt;wsp:rsid wsp:val=&quot;009510F0&quot;/&gt;&lt;wsp:rsid wsp:val=&quot;0095488D&quot;/&gt;&lt;wsp:rsid wsp:val=&quot;009602E9&quot;/&gt;&lt;wsp:rsid wsp:val=&quot;0096072F&quot;/&gt;&lt;wsp:rsid wsp:val=&quot;0096449F&quot;/&gt;&lt;wsp:rsid wsp:val=&quot;00966281&quot;/&gt;&lt;wsp:rsid wsp:val=&quot;00976312&quot;/&gt;&lt;wsp:rsid wsp:val=&quot;009778A6&quot;/&gt;&lt;wsp:rsid wsp:val=&quot;00986601&quot;/&gt;&lt;wsp:rsid wsp:val=&quot;009A240F&quot;/&gt;&lt;wsp:rsid wsp:val=&quot;009B1E0D&quot;/&gt;&lt;wsp:rsid wsp:val=&quot;009B4D03&quot;/&gt;&lt;wsp:rsid wsp:val=&quot;009C06E3&quot;/&gt;&lt;wsp:rsid wsp:val=&quot;009C52C2&quot;/&gt;&lt;wsp:rsid wsp:val=&quot;009C5D42&quot;/&gt;&lt;wsp:rsid wsp:val=&quot;009D26CF&quot;/&gt;&lt;wsp:rsid wsp:val=&quot;009D3370&quot;/&gt;&lt;wsp:rsid wsp:val=&quot;009D35B4&quot;/&gt;&lt;wsp:rsid wsp:val=&quot;009D5F21&quot;/&gt;&lt;wsp:rsid wsp:val=&quot;009E7932&quot;/&gt;&lt;wsp:rsid wsp:val=&quot;00A002CD&quot;/&gt;&lt;wsp:rsid wsp:val=&quot;00A02EB9&quot;/&gt;&lt;wsp:rsid wsp:val=&quot;00A05697&quot;/&gt;&lt;wsp:rsid wsp:val=&quot;00A10FE5&quot;/&gt;&lt;wsp:rsid wsp:val=&quot;00A3355E&quot;/&gt;&lt;wsp:rsid wsp:val=&quot;00A401A2&quot;/&gt;&lt;wsp:rsid wsp:val=&quot;00A43787&quot;/&gt;&lt;wsp:rsid wsp:val=&quot;00A52691&quot;/&gt;&lt;wsp:rsid wsp:val=&quot;00A559B9&quot;/&gt;&lt;wsp:rsid wsp:val=&quot;00A645BF&quot;/&gt;&lt;wsp:rsid wsp:val=&quot;00A66981&quot;/&gt;&lt;wsp:rsid wsp:val=&quot;00A804E3&quot;/&gt;&lt;wsp:rsid wsp:val=&quot;00A84F56&quot;/&gt;&lt;wsp:rsid wsp:val=&quot;00A91845&quot;/&gt;&lt;wsp:rsid wsp:val=&quot;00A91888&quot;/&gt;&lt;wsp:rsid wsp:val=&quot;00A924F7&quot;/&gt;&lt;wsp:rsid wsp:val=&quot;00A9567A&quot;/&gt;&lt;wsp:rsid wsp:val=&quot;00AA0E85&quot;/&gt;&lt;wsp:rsid wsp:val=&quot;00AA5FB0&quot;/&gt;&lt;wsp:rsid wsp:val=&quot;00AB5F89&quot;/&gt;&lt;wsp:rsid wsp:val=&quot;00AD5A71&quot;/&gt;&lt;wsp:rsid wsp:val=&quot;00AD6FF9&quot;/&gt;&lt;wsp:rsid wsp:val=&quot;00AE3AE5&quot;/&gt;&lt;wsp:rsid wsp:val=&quot;00AE5D50&quot;/&gt;&lt;wsp:rsid wsp:val=&quot;00AF0EAC&quot;/&gt;&lt;wsp:rsid wsp:val=&quot;00AF29DF&quot;/&gt;&lt;wsp:rsid wsp:val=&quot;00B012F0&quot;/&gt;&lt;wsp:rsid wsp:val=&quot;00B11DD4&quot;/&gt;&lt;wsp:rsid wsp:val=&quot;00B13C94&quot;/&gt;&lt;wsp:rsid wsp:val=&quot;00B14C4C&quot;/&gt;&lt;wsp:rsid wsp:val=&quot;00B22A1B&quot;/&gt;&lt;wsp:rsid wsp:val=&quot;00B22E83&quot;/&gt;&lt;wsp:rsid wsp:val=&quot;00B24240&quot;/&gt;&lt;wsp:rsid wsp:val=&quot;00B311B3&quot;/&gt;&lt;wsp:rsid wsp:val=&quot;00B31A19&quot;/&gt;&lt;wsp:rsid wsp:val=&quot;00B400EA&quot;/&gt;&lt;wsp:rsid wsp:val=&quot;00B408D8&quot;/&gt;&lt;wsp:rsid wsp:val=&quot;00B46326&quot;/&gt;&lt;wsp:rsid wsp:val=&quot;00B5076D&quot;/&gt;&lt;wsp:rsid wsp:val=&quot;00B61BCD&quot;/&gt;&lt;wsp:rsid wsp:val=&quot;00B813EE&quot;/&gt;&lt;wsp:rsid wsp:val=&quot;00B84B91&quot;/&gt;&lt;wsp:rsid wsp:val=&quot;00B87777&quot;/&gt;&lt;wsp:rsid wsp:val=&quot;00B87E5A&quot;/&gt;&lt;wsp:rsid wsp:val=&quot;00BA2E98&quot;/&gt;&lt;wsp:rsid wsp:val=&quot;00BA2EC4&quot;/&gt;&lt;wsp:rsid wsp:val=&quot;00BA77D3&quot;/&gt;&lt;wsp:rsid wsp:val=&quot;00BC3C0B&quot;/&gt;&lt;wsp:rsid wsp:val=&quot;00BC57FA&quot;/&gt;&lt;wsp:rsid wsp:val=&quot;00BC7D39&quot;/&gt;&lt;wsp:rsid wsp:val=&quot;00BD1838&quot;/&gt;&lt;wsp:rsid wsp:val=&quot;00BD766E&quot;/&gt;&lt;wsp:rsid wsp:val=&quot;00BE1AE0&quot;/&gt;&lt;wsp:rsid wsp:val=&quot;00BE2AB8&quot;/&gt;&lt;wsp:rsid wsp:val=&quot;00BE6ACA&quot;/&gt;&lt;wsp:rsid wsp:val=&quot;00C00B7E&quot;/&gt;&lt;wsp:rsid wsp:val=&quot;00C020C6&quot;/&gt;&lt;wsp:rsid wsp:val=&quot;00C10E0D&quot;/&gt;&lt;wsp:rsid wsp:val=&quot;00C139D2&quot;/&gt;&lt;wsp:rsid wsp:val=&quot;00C25519&quot;/&gt;&lt;wsp:rsid wsp:val=&quot;00C2626E&quot;/&gt;&lt;wsp:rsid wsp:val=&quot;00C279FA&quot;/&gt;&lt;wsp:rsid wsp:val=&quot;00C3052F&quot;/&gt;&lt;wsp:rsid wsp:val=&quot;00C42F57&quot;/&gt;&lt;wsp:rsid wsp:val=&quot;00C445AA&quot;/&gt;&lt;wsp:rsid wsp:val=&quot;00C506C0&quot;/&gt;&lt;wsp:rsid wsp:val=&quot;00C5368B&quot;/&gt;&lt;wsp:rsid wsp:val=&quot;00C53F61&quot;/&gt;&lt;wsp:rsid wsp:val=&quot;00C60F36&quot;/&gt;&lt;wsp:rsid wsp:val=&quot;00C64914&quot;/&gt;&lt;wsp:rsid wsp:val=&quot;00C651EB&quot;/&gt;&lt;wsp:rsid wsp:val=&quot;00C654C8&quot;/&gt;&lt;wsp:rsid wsp:val=&quot;00C76D0F&quot;/&gt;&lt;wsp:rsid wsp:val=&quot;00C81EF7&quot;/&gt;&lt;wsp:rsid wsp:val=&quot;00C93678&quot;/&gt;&lt;wsp:rsid wsp:val=&quot;00C938EE&quot;/&gt;&lt;wsp:rsid wsp:val=&quot;00C94ED4&quot;/&gt;&lt;wsp:rsid wsp:val=&quot;00CA0AE8&quot;/&gt;&lt;wsp:rsid wsp:val=&quot;00CA1321&quot;/&gt;&lt;wsp:rsid wsp:val=&quot;00CA62DE&quot;/&gt;&lt;wsp:rsid wsp:val=&quot;00CA649A&quot;/&gt;&lt;wsp:rsid wsp:val=&quot;00CD5B8E&quot;/&gt;&lt;wsp:rsid wsp:val=&quot;00CD7278&quot;/&gt;&lt;wsp:rsid wsp:val=&quot;00CE09EA&quot;/&gt;&lt;wsp:rsid wsp:val=&quot;00CF5679&quot;/&gt;&lt;wsp:rsid wsp:val=&quot;00D05D41&quot;/&gt;&lt;wsp:rsid wsp:val=&quot;00D2187F&quot;/&gt;&lt;wsp:rsid wsp:val=&quot;00D25A33&quot;/&gt;&lt;wsp:rsid wsp:val=&quot;00D27247&quot;/&gt;&lt;wsp:rsid wsp:val=&quot;00D31218&quot;/&gt;&lt;wsp:rsid wsp:val=&quot;00D33F9B&quot;/&gt;&lt;wsp:rsid wsp:val=&quot;00D45C31&quot;/&gt;&lt;wsp:rsid wsp:val=&quot;00D526A6&quot;/&gt;&lt;wsp:rsid wsp:val=&quot;00D578FE&quot;/&gt;&lt;wsp:rsid wsp:val=&quot;00D6013F&quot;/&gt;&lt;wsp:rsid wsp:val=&quot;00D71DF2&quot;/&gt;&lt;wsp:rsid wsp:val=&quot;00D81DEC&quot;/&gt;&lt;wsp:rsid wsp:val=&quot;00D94A0D&quot;/&gt;&lt;wsp:rsid wsp:val=&quot;00DA2FF8&quot;/&gt;&lt;wsp:rsid wsp:val=&quot;00DA7193&quot;/&gt;&lt;wsp:rsid wsp:val=&quot;00DB3E06&quot;/&gt;&lt;wsp:rsid wsp:val=&quot;00DC1A24&quot;/&gt;&lt;wsp:rsid wsp:val=&quot;00DC4CCF&quot;/&gt;&lt;wsp:rsid wsp:val=&quot;00DD2861&quot;/&gt;&lt;wsp:rsid wsp:val=&quot;00DD3DB0&quot;/&gt;&lt;wsp:rsid wsp:val=&quot;00DE0925&quot;/&gt;&lt;wsp:rsid wsp:val=&quot;00DE241F&quot;/&gt;&lt;wsp:rsid wsp:val=&quot;00DE68F6&quot;/&gt;&lt;wsp:rsid wsp:val=&quot;00E011FA&quot;/&gt;&lt;wsp:rsid wsp:val=&quot;00E057F7&quot;/&gt;&lt;wsp:rsid wsp:val=&quot;00E1320E&quot;/&gt;&lt;wsp:rsid wsp:val=&quot;00E13E34&quot;/&gt;&lt;wsp:rsid wsp:val=&quot;00E1517A&quot;/&gt;&lt;wsp:rsid wsp:val=&quot;00E15517&quot;/&gt;&lt;wsp:rsid wsp:val=&quot;00E23DD7&quot;/&gt;&lt;wsp:rsid wsp:val=&quot;00E54E97&quot;/&gt;&lt;wsp:rsid wsp:val=&quot;00E616C7&quot;/&gt;&lt;wsp:rsid wsp:val=&quot;00E62D1E&quot;/&gt;&lt;wsp:rsid wsp:val=&quot;00E646C3&quot;/&gt;&lt;wsp:rsid wsp:val=&quot;00E708BA&quot;/&gt;&lt;wsp:rsid wsp:val=&quot;00E754CA&quot;/&gt;&lt;wsp:rsid wsp:val=&quot;00E75913&quot;/&gt;&lt;wsp:rsid wsp:val=&quot;00E75AB8&quot;/&gt;&lt;wsp:rsid wsp:val=&quot;00E779CD&quot;/&gt;&lt;wsp:rsid wsp:val=&quot;00E87F6F&quot;/&gt;&lt;wsp:rsid wsp:val=&quot;00E90706&quot;/&gt;&lt;wsp:rsid wsp:val=&quot;00EA2769&quot;/&gt;&lt;wsp:rsid wsp:val=&quot;00EB1823&quot;/&gt;&lt;wsp:rsid wsp:val=&quot;00EB4072&quot;/&gt;&lt;wsp:rsid wsp:val=&quot;00EB7BE9&quot;/&gt;&lt;wsp:rsid wsp:val=&quot;00EC159F&quot;/&gt;&lt;wsp:rsid wsp:val=&quot;00EC29BC&quot;/&gt;&lt;wsp:rsid wsp:val=&quot;00EC4AB5&quot;/&gt;&lt;wsp:rsid wsp:val=&quot;00EC6172&quot;/&gt;&lt;wsp:rsid wsp:val=&quot;00EC714A&quot;/&gt;&lt;wsp:rsid wsp:val=&quot;00EC78BB&quot;/&gt;&lt;wsp:rsid wsp:val=&quot;00ED328E&quot;/&gt;&lt;wsp:rsid wsp:val=&quot;00EE3806&quot;/&gt;&lt;wsp:rsid wsp:val=&quot;00EF1CBF&quot;/&gt;&lt;wsp:rsid wsp:val=&quot;00EF360E&quot;/&gt;&lt;wsp:rsid wsp:val=&quot;00F07B82&quot;/&gt;&lt;wsp:rsid wsp:val=&quot;00F16BDA&quot;/&gt;&lt;wsp:rsid wsp:val=&quot;00F22416&quot;/&gt;&lt;wsp:rsid wsp:val=&quot;00F33A5E&quot;/&gt;&lt;wsp:rsid wsp:val=&quot;00F34727&quot;/&gt;&lt;wsp:rsid wsp:val=&quot;00F358A6&quot;/&gt;&lt;wsp:rsid wsp:val=&quot;00F40EC7&quot;/&gt;&lt;wsp:rsid wsp:val=&quot;00F428B3&quot;/&gt;&lt;wsp:rsid wsp:val=&quot;00F566DA&quot;/&gt;&lt;wsp:rsid wsp:val=&quot;00F649C0&quot;/&gt;&lt;wsp:rsid wsp:val=&quot;00F64D9D&quot;/&gt;&lt;wsp:rsid wsp:val=&quot;00F65D89&quot;/&gt;&lt;wsp:rsid wsp:val=&quot;00F73A32&quot;/&gt;&lt;wsp:rsid wsp:val=&quot;00F85F45&quot;/&gt;&lt;wsp:rsid wsp:val=&quot;00F90D54&quot;/&gt;&lt;wsp:rsid wsp:val=&quot;00F97491&quot;/&gt;&lt;wsp:rsid wsp:val=&quot;00FA0AB5&quot;/&gt;&lt;wsp:rsid wsp:val=&quot;00FA3322&quot;/&gt;&lt;wsp:rsid wsp:val=&quot;00FB025B&quot;/&gt;&lt;wsp:rsid wsp:val=&quot;00FB3161&quot;/&gt;&lt;wsp:rsid wsp:val=&quot;00FB4194&quot;/&gt;&lt;wsp:rsid wsp:val=&quot;00FC370E&quot;/&gt;&lt;wsp:rsid wsp:val=&quot;00FD3699&quot;/&gt;&lt;wsp:rsid wsp:val=&quot;00FD7CE2&quot;/&gt;&lt;wsp:rsid wsp:val=&quot;00FE5571&quot;/&gt;&lt;wsp:rsid wsp:val=&quot;00FF2553&quot;/&gt;&lt;wsp:rsid wsp:val=&quot;00FF7A1E&quot;/&gt;&lt;/wsp:rsids&gt;&lt;/w:docPr&gt;&lt;w:body&gt;&lt;w:p wsp:rsidR=&quot;00000000&quot; wsp:rsidRDefault=&quot;00875013&quot;&gt;&lt;m:oMathPara&gt;&lt;m:oMath&gt;&lt;m:sSub&gt;&lt;m:sSubPr&gt;&lt;m:ctrlPr&gt;&lt;w:rPr&gt;&lt;w:rFonts w:ascii=&quot;Cambria Math&quot; w:h-ansi=&quot;Cambria Math&quot; w:cs=&quot;Arial&quot;/&gt;&lt;wx:font wx:val=&quot;Cambria Math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/w:rPr&gt;&lt;m:t&gt;P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/w:rPr&gt;&lt;m:t&gt;XY&lt;/m:t&gt;&lt;/m:r&gt;&lt;/m:sub&gt;&lt;/m:sSub&gt;&lt;m:d&gt;&lt;m:dPr&gt;&lt;m:ctrlPr&gt;&lt;w:rPr&gt;&lt;w:rFonts w:ascii=&quot;Cambria Math&quot; w:h-ansi=&quot;Cambria Math&quot; w:cs=&quot;Arial&quot;/&gt;&lt;wx:font wx:val=&quot;Cambria Math&quot;/&gt;&lt;/w:rPr&gt;&lt;/m:ctrlPr&gt;&lt;/m:dPr&gt;&lt;m:e&gt;&lt;m:r&gt;&lt;m:rPr&gt;&lt;m:sty m:val=&quot;p&quot;/&gt;&lt;/m:rPr&gt;&lt;w:rPr&gt;&lt;w:rFonts w:ascii=&quot;Cambria Math&quot; w:h-ansi=&quot;Cambria Math&quot; w:cs=&quot;Arial&quot;/&gt;&lt;wx:font wx:val=&quot;Cambria Math&quot;/&gt;&lt;/w:rPr&gt;&lt;m:t&gt;x,y&lt;/m:t&gt;&lt;/m:r&gt;&lt;/m:e&gt;&lt;/m:d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7" o:title="" chromakey="white"/>
          </v:shape>
        </w:pict>
      </w:r>
      <w:r w:rsidRPr="008868D1">
        <w:rPr>
          <w:rFonts w:ascii="Arial" w:hAnsi="Arial" w:cs="Arial"/>
          <w:rtl/>
        </w:rPr>
        <w:instrText xml:space="preserve"> </w:instrText>
      </w:r>
      <w:r w:rsidRPr="008868D1">
        <w:rPr>
          <w:rFonts w:ascii="Arial" w:hAnsi="Arial" w:cs="Arial"/>
          <w:rtl/>
        </w:rPr>
        <w:fldChar w:fldCharType="separate"/>
      </w:r>
      <w:r>
        <w:pict>
          <v:shape id="_x0000_i1040" type="#_x0000_t75" style="width:42.75pt;height:13.5pt" equationxml="&lt;?xml version=&quot;1.0&quot; encoding=&quot;UTF-8&quot; standalone=&quot;yes&quot;?&gt;&#10;&#10;&#10;&#10;&#10;&#10;&#10;&#10;&#10;&#10;&#10;&#10;&#10;&#10;&#10;&#10;&lt;?mso-application progid=&quot;Word.Document&quot;?&gt;&#10;&#10;&#10;&#10;&#10;&#10;&#10;&#10;&#10;&#10;&#10;&#10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6&quot;/&gt;&lt;w:doNotEmbedSystemFonts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1C1530&quot;/&gt;&lt;wsp:rsid wsp:val=&quot;00003D95&quot;/&gt;&lt;wsp:rsid wsp:val=&quot;00003D99&quot;/&gt;&lt;wsp:rsid wsp:val=&quot;0001214E&quot;/&gt;&lt;wsp:rsid wsp:val=&quot;00013578&quot;/&gt;&lt;wsp:rsid wsp:val=&quot;00014676&quot;/&gt;&lt;wsp:rsid wsp:val=&quot;00016104&quot;/&gt;&lt;wsp:rsid wsp:val=&quot;0001777A&quot;/&gt;&lt;wsp:rsid wsp:val=&quot;00027CA7&quot;/&gt;&lt;wsp:rsid wsp:val=&quot;00027E25&quot;/&gt;&lt;wsp:rsid wsp:val=&quot;00051DD9&quot;/&gt;&lt;wsp:rsid wsp:val=&quot;00067D7F&quot;/&gt;&lt;wsp:rsid wsp:val=&quot;00070277&quot;/&gt;&lt;wsp:rsid wsp:val=&quot;0007686D&quot;/&gt;&lt;wsp:rsid wsp:val=&quot;000866C6&quot;/&gt;&lt;wsp:rsid wsp:val=&quot;00092A51&quot;/&gt;&lt;wsp:rsid wsp:val=&quot;000A1E86&quot;/&gt;&lt;wsp:rsid wsp:val=&quot;000C2962&quot;/&gt;&lt;wsp:rsid wsp:val=&quot;000C2DB1&quot;/&gt;&lt;wsp:rsid wsp:val=&quot;000C2E89&quot;/&gt;&lt;wsp:rsid wsp:val=&quot;000C31E3&quot;/&gt;&lt;wsp:rsid wsp:val=&quot;000D3879&quot;/&gt;&lt;wsp:rsid wsp:val=&quot;000E19E9&quot;/&gt;&lt;wsp:rsid wsp:val=&quot;000F46FA&quot;/&gt;&lt;wsp:rsid wsp:val=&quot;00112288&quot;/&gt;&lt;wsp:rsid wsp:val=&quot;00113303&quot;/&gt;&lt;wsp:rsid wsp:val=&quot;00113477&quot;/&gt;&lt;wsp:rsid wsp:val=&quot;00121E1C&quot;/&gt;&lt;wsp:rsid wsp:val=&quot;00123B3E&quot;/&gt;&lt;wsp:rsid wsp:val=&quot;001262D3&quot;/&gt;&lt;wsp:rsid wsp:val=&quot;0014026E&quot;/&gt;&lt;wsp:rsid wsp:val=&quot;00140BD0&quot;/&gt;&lt;wsp:rsid wsp:val=&quot;001438DA&quot;/&gt;&lt;wsp:rsid wsp:val=&quot;0014402A&quot;/&gt;&lt;wsp:rsid wsp:val=&quot;001511D8&quot;/&gt;&lt;wsp:rsid wsp:val=&quot;00152BD1&quot;/&gt;&lt;wsp:rsid wsp:val=&quot;00153056&quot;/&gt;&lt;wsp:rsid wsp:val=&quot;001604BF&quot;/&gt;&lt;wsp:rsid wsp:val=&quot;001668AB&quot;/&gt;&lt;wsp:rsid wsp:val=&quot;00167B52&quot;/&gt;&lt;wsp:rsid wsp:val=&quot;001732CE&quot;/&gt;&lt;wsp:rsid wsp:val=&quot;00180364&quot;/&gt;&lt;wsp:rsid wsp:val=&quot;00180BBB&quot;/&gt;&lt;wsp:rsid wsp:val=&quot;001828C8&quot;/&gt;&lt;wsp:rsid wsp:val=&quot;00183469&quot;/&gt;&lt;wsp:rsid wsp:val=&quot;001835EF&quot;/&gt;&lt;wsp:rsid wsp:val=&quot;0019218F&quot;/&gt;&lt;wsp:rsid wsp:val=&quot;00197ECB&quot;/&gt;&lt;wsp:rsid wsp:val=&quot;001A012C&quot;/&gt;&lt;wsp:rsid wsp:val=&quot;001B2579&quot;/&gt;&lt;wsp:rsid wsp:val=&quot;001B30F3&quot;/&gt;&lt;wsp:rsid wsp:val=&quot;001C1530&quot;/&gt;&lt;wsp:rsid wsp:val=&quot;001D334E&quot;/&gt;&lt;wsp:rsid wsp:val=&quot;001E5CC7&quot;/&gt;&lt;wsp:rsid wsp:val=&quot;001F43BD&quot;/&gt;&lt;wsp:rsid wsp:val=&quot;00201951&quot;/&gt;&lt;wsp:rsid wsp:val=&quot;002111E3&quot;/&gt;&lt;wsp:rsid wsp:val=&quot;00211D4F&quot;/&gt;&lt;wsp:rsid wsp:val=&quot;002206B7&quot;/&gt;&lt;wsp:rsid wsp:val=&quot;00230D2B&quot;/&gt;&lt;wsp:rsid wsp:val=&quot;00247280&quot;/&gt;&lt;wsp:rsid wsp:val=&quot;00252188&quot;/&gt;&lt;wsp:rsid wsp:val=&quot;002543FE&quot;/&gt;&lt;wsp:rsid wsp:val=&quot;00262562&quot;/&gt;&lt;wsp:rsid wsp:val=&quot;00265F71&quot;/&gt;&lt;wsp:rsid wsp:val=&quot;00266914&quot;/&gt;&lt;wsp:rsid wsp:val=&quot;002702ED&quot;/&gt;&lt;wsp:rsid wsp:val=&quot;00287F2A&quot;/&gt;&lt;wsp:rsid wsp:val=&quot;00293CF9&quot;/&gt;&lt;wsp:rsid wsp:val=&quot;002955BD&quot;/&gt;&lt;wsp:rsid wsp:val=&quot;002A46AC&quot;/&gt;&lt;wsp:rsid wsp:val=&quot;002A6A7A&quot;/&gt;&lt;wsp:rsid wsp:val=&quot;002B0807&quot;/&gt;&lt;wsp:rsid wsp:val=&quot;002B2B5C&quot;/&gt;&lt;wsp:rsid wsp:val=&quot;002B3C40&quot;/&gt;&lt;wsp:rsid wsp:val=&quot;002F00D8&quot;/&gt;&lt;wsp:rsid wsp:val=&quot;00303D63&quot;/&gt;&lt;wsp:rsid wsp:val=&quot;00304D22&quot;/&gt;&lt;wsp:rsid wsp:val=&quot;00305649&quot;/&gt;&lt;wsp:rsid wsp:val=&quot;0031338C&quot;/&gt;&lt;wsp:rsid wsp:val=&quot;003145A7&quot;/&gt;&lt;wsp:rsid wsp:val=&quot;0031470A&quot;/&gt;&lt;wsp:rsid wsp:val=&quot;00316F18&quot;/&gt;&lt;wsp:rsid wsp:val=&quot;003170FA&quot;/&gt;&lt;wsp:rsid wsp:val=&quot;00317AF2&quot;/&gt;&lt;wsp:rsid wsp:val=&quot;0032265B&quot;/&gt;&lt;wsp:rsid wsp:val=&quot;00330E8A&quot;/&gt;&lt;wsp:rsid wsp:val=&quot;003350A1&quot;/&gt;&lt;wsp:rsid wsp:val=&quot;00341A76&quot;/&gt;&lt;wsp:rsid wsp:val=&quot;00345C73&quot;/&gt;&lt;wsp:rsid wsp:val=&quot;003559E1&quot;/&gt;&lt;wsp:rsid wsp:val=&quot;003663CD&quot;/&gt;&lt;wsp:rsid wsp:val=&quot;00396D17&quot;/&gt;&lt;wsp:rsid wsp:val=&quot;003A26DA&quot;/&gt;&lt;wsp:rsid wsp:val=&quot;003C69D2&quot;/&gt;&lt;wsp:rsid wsp:val=&quot;003C6F78&quot;/&gt;&lt;wsp:rsid wsp:val=&quot;003D00B4&quot;/&gt;&lt;wsp:rsid wsp:val=&quot;003D5FEC&quot;/&gt;&lt;wsp:rsid wsp:val=&quot;003D67BB&quot;/&gt;&lt;wsp:rsid wsp:val=&quot;003D74F6&quot;/&gt;&lt;wsp:rsid wsp:val=&quot;003E1763&quot;/&gt;&lt;wsp:rsid wsp:val=&quot;003E6E4D&quot;/&gt;&lt;wsp:rsid wsp:val=&quot;003F048A&quot;/&gt;&lt;wsp:rsid wsp:val=&quot;003F6DA4&quot;/&gt;&lt;wsp:rsid wsp:val=&quot;00400431&quot;/&gt;&lt;wsp:rsid wsp:val=&quot;00410622&quot;/&gt;&lt;wsp:rsid wsp:val=&quot;004130E1&quot;/&gt;&lt;wsp:rsid wsp:val=&quot;00431E40&quot;/&gt;&lt;wsp:rsid wsp:val=&quot;004418ED&quot;/&gt;&lt;wsp:rsid wsp:val=&quot;004421F7&quot;/&gt;&lt;wsp:rsid wsp:val=&quot;004509D8&quot;/&gt;&lt;wsp:rsid wsp:val=&quot;004573A7&quot;/&gt;&lt;wsp:rsid wsp:val=&quot;00483741&quot;/&gt;&lt;wsp:rsid wsp:val=&quot;00490473&quot;/&gt;&lt;wsp:rsid wsp:val=&quot;004919D1&quot;/&gt;&lt;wsp:rsid wsp:val=&quot;004958C5&quot;/&gt;&lt;wsp:rsid wsp:val=&quot;004A58B7&quot;/&gt;&lt;wsp:rsid wsp:val=&quot;004A63E3&quot;/&gt;&lt;wsp:rsid wsp:val=&quot;004B4247&quot;/&gt;&lt;wsp:rsid wsp:val=&quot;004B5AE4&quot;/&gt;&lt;wsp:rsid wsp:val=&quot;004C1331&quot;/&gt;&lt;wsp:rsid wsp:val=&quot;004C37CD&quot;/&gt;&lt;wsp:rsid wsp:val=&quot;004C45CE&quot;/&gt;&lt;wsp:rsid wsp:val=&quot;004C6CAE&quot;/&gt;&lt;wsp:rsid wsp:val=&quot;004D0695&quot;/&gt;&lt;wsp:rsid wsp:val=&quot;004D2034&quot;/&gt;&lt;wsp:rsid wsp:val=&quot;004E390E&quot;/&gt;&lt;wsp:rsid wsp:val=&quot;004E7FFD&quot;/&gt;&lt;wsp:rsid wsp:val=&quot;004F12AB&quot;/&gt;&lt;wsp:rsid wsp:val=&quot;004F47E0&quot;/&gt;&lt;wsp:rsid wsp:val=&quot;005060E2&quot;/&gt;&lt;wsp:rsid wsp:val=&quot;005135B8&quot;/&gt;&lt;wsp:rsid wsp:val=&quot;00515759&quot;/&gt;&lt;wsp:rsid wsp:val=&quot;0052147E&quot;/&gt;&lt;wsp:rsid wsp:val=&quot;00525A5A&quot;/&gt;&lt;wsp:rsid wsp:val=&quot;00533D87&quot;/&gt;&lt;wsp:rsid wsp:val=&quot;0053523B&quot;/&gt;&lt;wsp:rsid wsp:val=&quot;005421EF&quot;/&gt;&lt;wsp:rsid wsp:val=&quot;005448E5&quot;/&gt;&lt;wsp:rsid wsp:val=&quot;00547C75&quot;/&gt;&lt;wsp:rsid wsp:val=&quot;00551640&quot;/&gt;&lt;wsp:rsid wsp:val=&quot;00553814&quot;/&gt;&lt;wsp:rsid wsp:val=&quot;005560BC&quot;/&gt;&lt;wsp:rsid wsp:val=&quot;00557B33&quot;/&gt;&lt;wsp:rsid wsp:val=&quot;0056058C&quot;/&gt;&lt;wsp:rsid wsp:val=&quot;005745ED&quot;/&gt;&lt;wsp:rsid wsp:val=&quot;0057510A&quot;/&gt;&lt;wsp:rsid wsp:val=&quot;00577670&quot;/&gt;&lt;wsp:rsid wsp:val=&quot;00581F97&quot;/&gt;&lt;wsp:rsid wsp:val=&quot;00587BB8&quot;/&gt;&lt;wsp:rsid wsp:val=&quot;005917B6&quot;/&gt;&lt;wsp:rsid wsp:val=&quot;005935A8&quot;/&gt;&lt;wsp:rsid wsp:val=&quot;00595C7E&quot;/&gt;&lt;wsp:rsid wsp:val=&quot;005D503A&quot;/&gt;&lt;wsp:rsid wsp:val=&quot;005F016A&quot;/&gt;&lt;wsp:rsid wsp:val=&quot;00607E7A&quot;/&gt;&lt;wsp:rsid wsp:val=&quot;00616290&quot;/&gt;&lt;wsp:rsid wsp:val=&quot;006166D4&quot;/&gt;&lt;wsp:rsid wsp:val=&quot;0062281B&quot;/&gt;&lt;wsp:rsid wsp:val=&quot;006276EF&quot;/&gt;&lt;wsp:rsid wsp:val=&quot;00632E89&quot;/&gt;&lt;wsp:rsid wsp:val=&quot;00642717&quot;/&gt;&lt;wsp:rsid wsp:val=&quot;006430F0&quot;/&gt;&lt;wsp:rsid wsp:val=&quot;00652633&quot;/&gt;&lt;wsp:rsid wsp:val=&quot;00655E4F&quot;/&gt;&lt;wsp:rsid wsp:val=&quot;006571C5&quot;/&gt;&lt;wsp:rsid wsp:val=&quot;00657EFD&quot;/&gt;&lt;wsp:rsid wsp:val=&quot;00675393&quot;/&gt;&lt;wsp:rsid wsp:val=&quot;00681BF8&quot;/&gt;&lt;wsp:rsid wsp:val=&quot;00694543&quot;/&gt;&lt;wsp:rsid wsp:val=&quot;00696753&quot;/&gt;&lt;wsp:rsid wsp:val=&quot;006C2809&quot;/&gt;&lt;wsp:rsid wsp:val=&quot;006C7074&quot;/&gt;&lt;wsp:rsid wsp:val=&quot;006C7287&quot;/&gt;&lt;wsp:rsid wsp:val=&quot;006D0F6D&quot;/&gt;&lt;wsp:rsid wsp:val=&quot;006D530A&quot;/&gt;&lt;wsp:rsid wsp:val=&quot;006D7391&quot;/&gt;&lt;wsp:rsid wsp:val=&quot;006E6726&quot;/&gt;&lt;wsp:rsid wsp:val=&quot;007021A4&quot;/&gt;&lt;wsp:rsid wsp:val=&quot;00703635&quot;/&gt;&lt;wsp:rsid wsp:val=&quot;0070532B&quot;/&gt;&lt;wsp:rsid wsp:val=&quot;00707770&quot;/&gt;&lt;wsp:rsid wsp:val=&quot;00720250&quot;/&gt;&lt;wsp:rsid wsp:val=&quot;007246B0&quot;/&gt;&lt;wsp:rsid wsp:val=&quot;00726C1E&quot;/&gt;&lt;wsp:rsid wsp:val=&quot;00732C5D&quot;/&gt;&lt;wsp:rsid wsp:val=&quot;0073352F&quot;/&gt;&lt;wsp:rsid wsp:val=&quot;00740356&quot;/&gt;&lt;wsp:rsid wsp:val=&quot;00740E23&quot;/&gt;&lt;wsp:rsid wsp:val=&quot;00742D43&quot;/&gt;&lt;wsp:rsid wsp:val=&quot;0075256B&quot;/&gt;&lt;wsp:rsid wsp:val=&quot;00752D42&quot;/&gt;&lt;wsp:rsid wsp:val=&quot;00756029&quot;/&gt;&lt;wsp:rsid wsp:val=&quot;007562A2&quot;/&gt;&lt;wsp:rsid wsp:val=&quot;007600C2&quot;/&gt;&lt;wsp:rsid wsp:val=&quot;007674E6&quot;/&gt;&lt;wsp:rsid wsp:val=&quot;007717D9&quot;/&gt;&lt;wsp:rsid wsp:val=&quot;00787165&quot;/&gt;&lt;wsp:rsid wsp:val=&quot;00790497&quot;/&gt;&lt;wsp:rsid wsp:val=&quot;007A3752&quot;/&gt;&lt;wsp:rsid wsp:val=&quot;007A45DD&quot;/&gt;&lt;wsp:rsid wsp:val=&quot;007A54F3&quot;/&gt;&lt;wsp:rsid wsp:val=&quot;007A66FD&quot;/&gt;&lt;wsp:rsid wsp:val=&quot;007B723A&quot;/&gt;&lt;wsp:rsid wsp:val=&quot;007C0A7F&quot;/&gt;&lt;wsp:rsid wsp:val=&quot;007D4178&quot;/&gt;&lt;wsp:rsid wsp:val=&quot;007D5135&quot;/&gt;&lt;wsp:rsid wsp:val=&quot;007D5F50&quot;/&gt;&lt;wsp:rsid wsp:val=&quot;007D6F84&quot;/&gt;&lt;wsp:rsid wsp:val=&quot;007E75EB&quot;/&gt;&lt;wsp:rsid wsp:val=&quot;007F78AB&quot;/&gt;&lt;wsp:rsid wsp:val=&quot;00802302&quot;/&gt;&lt;wsp:rsid wsp:val=&quot;00812BE7&quot;/&gt;&lt;wsp:rsid wsp:val=&quot;00821513&quot;/&gt;&lt;wsp:rsid wsp:val=&quot;00826881&quot;/&gt;&lt;wsp:rsid wsp:val=&quot;00837FDD&quot;/&gt;&lt;wsp:rsid wsp:val=&quot;00843446&quot;/&gt;&lt;wsp:rsid wsp:val=&quot;0084366E&quot;/&gt;&lt;wsp:rsid wsp:val=&quot;008534E7&quot;/&gt;&lt;wsp:rsid wsp:val=&quot;0085690C&quot;/&gt;&lt;wsp:rsid wsp:val=&quot;00861688&quot;/&gt;&lt;wsp:rsid wsp:val=&quot;00862841&quot;/&gt;&lt;wsp:rsid wsp:val=&quot;008710E0&quot;/&gt;&lt;wsp:rsid wsp:val=&quot;008724D8&quot;/&gt;&lt;wsp:rsid wsp:val=&quot;00873B99&quot;/&gt;&lt;wsp:rsid wsp:val=&quot;00874522&quot;/&gt;&lt;wsp:rsid wsp:val=&quot;00875013&quot;/&gt;&lt;wsp:rsid wsp:val=&quot;0088103E&quot;/&gt;&lt;wsp:rsid wsp:val=&quot;0088621C&quot;/&gt;&lt;wsp:rsid wsp:val=&quot;008868D1&quot;/&gt;&lt;wsp:rsid wsp:val=&quot;00895B30&quot;/&gt;&lt;wsp:rsid wsp:val=&quot;008975C3&quot;/&gt;&lt;wsp:rsid wsp:val=&quot;008A12B5&quot;/&gt;&lt;wsp:rsid wsp:val=&quot;008A272D&quot;/&gt;&lt;wsp:rsid wsp:val=&quot;008B3310&quot;/&gt;&lt;wsp:rsid wsp:val=&quot;008D117E&quot;/&gt;&lt;wsp:rsid wsp:val=&quot;008D3845&quot;/&gt;&lt;wsp:rsid wsp:val=&quot;008E1B3B&quot;/&gt;&lt;wsp:rsid wsp:val=&quot;008E719B&quot;/&gt;&lt;wsp:rsid wsp:val=&quot;008E72D4&quot;/&gt;&lt;wsp:rsid wsp:val=&quot;008F6F87&quot;/&gt;&lt;wsp:rsid wsp:val=&quot;008F748F&quot;/&gt;&lt;wsp:rsid wsp:val=&quot;009030E2&quot;/&gt;&lt;wsp:rsid wsp:val=&quot;0090685E&quot;/&gt;&lt;wsp:rsid wsp:val=&quot;00910BA9&quot;/&gt;&lt;wsp:rsid wsp:val=&quot;009113C4&quot;/&gt;&lt;wsp:rsid wsp:val=&quot;00922E28&quot;/&gt;&lt;wsp:rsid wsp:val=&quot;0093053F&quot;/&gt;&lt;wsp:rsid wsp:val=&quot;009372B0&quot;/&gt;&lt;wsp:rsid wsp:val=&quot;00947448&quot;/&gt;&lt;wsp:rsid wsp:val=&quot;009510F0&quot;/&gt;&lt;wsp:rsid wsp:val=&quot;0095488D&quot;/&gt;&lt;wsp:rsid wsp:val=&quot;009602E9&quot;/&gt;&lt;wsp:rsid wsp:val=&quot;0096072F&quot;/&gt;&lt;wsp:rsid wsp:val=&quot;0096449F&quot;/&gt;&lt;wsp:rsid wsp:val=&quot;00966281&quot;/&gt;&lt;wsp:rsid wsp:val=&quot;00976312&quot;/&gt;&lt;wsp:rsid wsp:val=&quot;009778A6&quot;/&gt;&lt;wsp:rsid wsp:val=&quot;00986601&quot;/&gt;&lt;wsp:rsid wsp:val=&quot;009A240F&quot;/&gt;&lt;wsp:rsid wsp:val=&quot;009B1E0D&quot;/&gt;&lt;wsp:rsid wsp:val=&quot;009B4D03&quot;/&gt;&lt;wsp:rsid wsp:val=&quot;009C06E3&quot;/&gt;&lt;wsp:rsid wsp:val=&quot;009C52C2&quot;/&gt;&lt;wsp:rsid wsp:val=&quot;009C5D42&quot;/&gt;&lt;wsp:rsid wsp:val=&quot;009D26CF&quot;/&gt;&lt;wsp:rsid wsp:val=&quot;009D3370&quot;/&gt;&lt;wsp:rsid wsp:val=&quot;009D35B4&quot;/&gt;&lt;wsp:rsid wsp:val=&quot;009D5F21&quot;/&gt;&lt;wsp:rsid wsp:val=&quot;009E7932&quot;/&gt;&lt;wsp:rsid wsp:val=&quot;00A002CD&quot;/&gt;&lt;wsp:rsid wsp:val=&quot;00A02EB9&quot;/&gt;&lt;wsp:rsid wsp:val=&quot;00A05697&quot;/&gt;&lt;wsp:rsid wsp:val=&quot;00A10FE5&quot;/&gt;&lt;wsp:rsid wsp:val=&quot;00A3355E&quot;/&gt;&lt;wsp:rsid wsp:val=&quot;00A401A2&quot;/&gt;&lt;wsp:rsid wsp:val=&quot;00A43787&quot;/&gt;&lt;wsp:rsid wsp:val=&quot;00A52691&quot;/&gt;&lt;wsp:rsid wsp:val=&quot;00A559B9&quot;/&gt;&lt;wsp:rsid wsp:val=&quot;00A645BF&quot;/&gt;&lt;wsp:rsid wsp:val=&quot;00A66981&quot;/&gt;&lt;wsp:rsid wsp:val=&quot;00A804E3&quot;/&gt;&lt;wsp:rsid wsp:val=&quot;00A84F56&quot;/&gt;&lt;wsp:rsid wsp:val=&quot;00A91845&quot;/&gt;&lt;wsp:rsid wsp:val=&quot;00A91888&quot;/&gt;&lt;wsp:rsid wsp:val=&quot;00A924F7&quot;/&gt;&lt;wsp:rsid wsp:val=&quot;00A9567A&quot;/&gt;&lt;wsp:rsid wsp:val=&quot;00AA0E85&quot;/&gt;&lt;wsp:rsid wsp:val=&quot;00AA5FB0&quot;/&gt;&lt;wsp:rsid wsp:val=&quot;00AB5F89&quot;/&gt;&lt;wsp:rsid wsp:val=&quot;00AD5A71&quot;/&gt;&lt;wsp:rsid wsp:val=&quot;00AD6FF9&quot;/&gt;&lt;wsp:rsid wsp:val=&quot;00AE3AE5&quot;/&gt;&lt;wsp:rsid wsp:val=&quot;00AE5D50&quot;/&gt;&lt;wsp:rsid wsp:val=&quot;00AF0EAC&quot;/&gt;&lt;wsp:rsid wsp:val=&quot;00AF29DF&quot;/&gt;&lt;wsp:rsid wsp:val=&quot;00B012F0&quot;/&gt;&lt;wsp:rsid wsp:val=&quot;00B11DD4&quot;/&gt;&lt;wsp:rsid wsp:val=&quot;00B13C94&quot;/&gt;&lt;wsp:rsid wsp:val=&quot;00B14C4C&quot;/&gt;&lt;wsp:rsid wsp:val=&quot;00B22A1B&quot;/&gt;&lt;wsp:rsid wsp:val=&quot;00B22E83&quot;/&gt;&lt;wsp:rsid wsp:val=&quot;00B24240&quot;/&gt;&lt;wsp:rsid wsp:val=&quot;00B311B3&quot;/&gt;&lt;wsp:rsid wsp:val=&quot;00B31A19&quot;/&gt;&lt;wsp:rsid wsp:val=&quot;00B400EA&quot;/&gt;&lt;wsp:rsid wsp:val=&quot;00B408D8&quot;/&gt;&lt;wsp:rsid wsp:val=&quot;00B46326&quot;/&gt;&lt;wsp:rsid wsp:val=&quot;00B5076D&quot;/&gt;&lt;wsp:rsid wsp:val=&quot;00B61BCD&quot;/&gt;&lt;wsp:rsid wsp:val=&quot;00B813EE&quot;/&gt;&lt;wsp:rsid wsp:val=&quot;00B84B91&quot;/&gt;&lt;wsp:rsid wsp:val=&quot;00B87777&quot;/&gt;&lt;wsp:rsid wsp:val=&quot;00B87E5A&quot;/&gt;&lt;wsp:rsid wsp:val=&quot;00BA2E98&quot;/&gt;&lt;wsp:rsid wsp:val=&quot;00BA2EC4&quot;/&gt;&lt;wsp:rsid wsp:val=&quot;00BA77D3&quot;/&gt;&lt;wsp:rsid wsp:val=&quot;00BC3C0B&quot;/&gt;&lt;wsp:rsid wsp:val=&quot;00BC57FA&quot;/&gt;&lt;wsp:rsid wsp:val=&quot;00BC7D39&quot;/&gt;&lt;wsp:rsid wsp:val=&quot;00BD1838&quot;/&gt;&lt;wsp:rsid wsp:val=&quot;00BD766E&quot;/&gt;&lt;wsp:rsid wsp:val=&quot;00BE1AE0&quot;/&gt;&lt;wsp:rsid wsp:val=&quot;00BE2AB8&quot;/&gt;&lt;wsp:rsid wsp:val=&quot;00BE6ACA&quot;/&gt;&lt;wsp:rsid wsp:val=&quot;00C00B7E&quot;/&gt;&lt;wsp:rsid wsp:val=&quot;00C020C6&quot;/&gt;&lt;wsp:rsid wsp:val=&quot;00C10E0D&quot;/&gt;&lt;wsp:rsid wsp:val=&quot;00C139D2&quot;/&gt;&lt;wsp:rsid wsp:val=&quot;00C25519&quot;/&gt;&lt;wsp:rsid wsp:val=&quot;00C2626E&quot;/&gt;&lt;wsp:rsid wsp:val=&quot;00C279FA&quot;/&gt;&lt;wsp:rsid wsp:val=&quot;00C3052F&quot;/&gt;&lt;wsp:rsid wsp:val=&quot;00C42F57&quot;/&gt;&lt;wsp:rsid wsp:val=&quot;00C445AA&quot;/&gt;&lt;wsp:rsid wsp:val=&quot;00C506C0&quot;/&gt;&lt;wsp:rsid wsp:val=&quot;00C5368B&quot;/&gt;&lt;wsp:rsid wsp:val=&quot;00C53F61&quot;/&gt;&lt;wsp:rsid wsp:val=&quot;00C60F36&quot;/&gt;&lt;wsp:rsid wsp:val=&quot;00C64914&quot;/&gt;&lt;wsp:rsid wsp:val=&quot;00C651EB&quot;/&gt;&lt;wsp:rsid wsp:val=&quot;00C654C8&quot;/&gt;&lt;wsp:rsid wsp:val=&quot;00C76D0F&quot;/&gt;&lt;wsp:rsid wsp:val=&quot;00C81EF7&quot;/&gt;&lt;wsp:rsid wsp:val=&quot;00C93678&quot;/&gt;&lt;wsp:rsid wsp:val=&quot;00C938EE&quot;/&gt;&lt;wsp:rsid wsp:val=&quot;00C94ED4&quot;/&gt;&lt;wsp:rsid wsp:val=&quot;00CA0AE8&quot;/&gt;&lt;wsp:rsid wsp:val=&quot;00CA1321&quot;/&gt;&lt;wsp:rsid wsp:val=&quot;00CA62DE&quot;/&gt;&lt;wsp:rsid wsp:val=&quot;00CA649A&quot;/&gt;&lt;wsp:rsid wsp:val=&quot;00CD5B8E&quot;/&gt;&lt;wsp:rsid wsp:val=&quot;00CD7278&quot;/&gt;&lt;wsp:rsid wsp:val=&quot;00CE09EA&quot;/&gt;&lt;wsp:rsid wsp:val=&quot;00CF5679&quot;/&gt;&lt;wsp:rsid wsp:val=&quot;00D05D41&quot;/&gt;&lt;wsp:rsid wsp:val=&quot;00D2187F&quot;/&gt;&lt;wsp:rsid wsp:val=&quot;00D25A33&quot;/&gt;&lt;wsp:rsid wsp:val=&quot;00D27247&quot;/&gt;&lt;wsp:rsid wsp:val=&quot;00D31218&quot;/&gt;&lt;wsp:rsid wsp:val=&quot;00D33F9B&quot;/&gt;&lt;wsp:rsid wsp:val=&quot;00D45C31&quot;/&gt;&lt;wsp:rsid wsp:val=&quot;00D526A6&quot;/&gt;&lt;wsp:rsid wsp:val=&quot;00D578FE&quot;/&gt;&lt;wsp:rsid wsp:val=&quot;00D6013F&quot;/&gt;&lt;wsp:rsid wsp:val=&quot;00D71DF2&quot;/&gt;&lt;wsp:rsid wsp:val=&quot;00D81DEC&quot;/&gt;&lt;wsp:rsid wsp:val=&quot;00D94A0D&quot;/&gt;&lt;wsp:rsid wsp:val=&quot;00DA2FF8&quot;/&gt;&lt;wsp:rsid wsp:val=&quot;00DA7193&quot;/&gt;&lt;wsp:rsid wsp:val=&quot;00DB3E06&quot;/&gt;&lt;wsp:rsid wsp:val=&quot;00DC1A24&quot;/&gt;&lt;wsp:rsid wsp:val=&quot;00DC4CCF&quot;/&gt;&lt;wsp:rsid wsp:val=&quot;00DD2861&quot;/&gt;&lt;wsp:rsid wsp:val=&quot;00DD3DB0&quot;/&gt;&lt;wsp:rsid wsp:val=&quot;00DE0925&quot;/&gt;&lt;wsp:rsid wsp:val=&quot;00DE241F&quot;/&gt;&lt;wsp:rsid wsp:val=&quot;00DE68F6&quot;/&gt;&lt;wsp:rsid wsp:val=&quot;00E011FA&quot;/&gt;&lt;wsp:rsid wsp:val=&quot;00E057F7&quot;/&gt;&lt;wsp:rsid wsp:val=&quot;00E1320E&quot;/&gt;&lt;wsp:rsid wsp:val=&quot;00E13E34&quot;/&gt;&lt;wsp:rsid wsp:val=&quot;00E1517A&quot;/&gt;&lt;wsp:rsid wsp:val=&quot;00E15517&quot;/&gt;&lt;wsp:rsid wsp:val=&quot;00E23DD7&quot;/&gt;&lt;wsp:rsid wsp:val=&quot;00E54E97&quot;/&gt;&lt;wsp:rsid wsp:val=&quot;00E616C7&quot;/&gt;&lt;wsp:rsid wsp:val=&quot;00E62D1E&quot;/&gt;&lt;wsp:rsid wsp:val=&quot;00E646C3&quot;/&gt;&lt;wsp:rsid wsp:val=&quot;00E708BA&quot;/&gt;&lt;wsp:rsid wsp:val=&quot;00E754CA&quot;/&gt;&lt;wsp:rsid wsp:val=&quot;00E75913&quot;/&gt;&lt;wsp:rsid wsp:val=&quot;00E75AB8&quot;/&gt;&lt;wsp:rsid wsp:val=&quot;00E779CD&quot;/&gt;&lt;wsp:rsid wsp:val=&quot;00E87F6F&quot;/&gt;&lt;wsp:rsid wsp:val=&quot;00E90706&quot;/&gt;&lt;wsp:rsid wsp:val=&quot;00EA2769&quot;/&gt;&lt;wsp:rsid wsp:val=&quot;00EB1823&quot;/&gt;&lt;wsp:rsid wsp:val=&quot;00EB4072&quot;/&gt;&lt;wsp:rsid wsp:val=&quot;00EB7BE9&quot;/&gt;&lt;wsp:rsid wsp:val=&quot;00EC159F&quot;/&gt;&lt;wsp:rsid wsp:val=&quot;00EC29BC&quot;/&gt;&lt;wsp:rsid wsp:val=&quot;00EC4AB5&quot;/&gt;&lt;wsp:rsid wsp:val=&quot;00EC6172&quot;/&gt;&lt;wsp:rsid wsp:val=&quot;00EC714A&quot;/&gt;&lt;wsp:rsid wsp:val=&quot;00EC78BB&quot;/&gt;&lt;wsp:rsid wsp:val=&quot;00ED328E&quot;/&gt;&lt;wsp:rsid wsp:val=&quot;00EE3806&quot;/&gt;&lt;wsp:rsid wsp:val=&quot;00EF1CBF&quot;/&gt;&lt;wsp:rsid wsp:val=&quot;00EF360E&quot;/&gt;&lt;wsp:rsid wsp:val=&quot;00F07B82&quot;/&gt;&lt;wsp:rsid wsp:val=&quot;00F16BDA&quot;/&gt;&lt;wsp:rsid wsp:val=&quot;00F22416&quot;/&gt;&lt;wsp:rsid wsp:val=&quot;00F33A5E&quot;/&gt;&lt;wsp:rsid wsp:val=&quot;00F34727&quot;/&gt;&lt;wsp:rsid wsp:val=&quot;00F358A6&quot;/&gt;&lt;wsp:rsid wsp:val=&quot;00F40EC7&quot;/&gt;&lt;wsp:rsid wsp:val=&quot;00F428B3&quot;/&gt;&lt;wsp:rsid wsp:val=&quot;00F566DA&quot;/&gt;&lt;wsp:rsid wsp:val=&quot;00F649C0&quot;/&gt;&lt;wsp:rsid wsp:val=&quot;00F64D9D&quot;/&gt;&lt;wsp:rsid wsp:val=&quot;00F65D89&quot;/&gt;&lt;wsp:rsid wsp:val=&quot;00F73A32&quot;/&gt;&lt;wsp:rsid wsp:val=&quot;00F85F45&quot;/&gt;&lt;wsp:rsid wsp:val=&quot;00F90D54&quot;/&gt;&lt;wsp:rsid wsp:val=&quot;00F97491&quot;/&gt;&lt;wsp:rsid wsp:val=&quot;00FA0AB5&quot;/&gt;&lt;wsp:rsid wsp:val=&quot;00FA3322&quot;/&gt;&lt;wsp:rsid wsp:val=&quot;00FB025B&quot;/&gt;&lt;wsp:rsid wsp:val=&quot;00FB3161&quot;/&gt;&lt;wsp:rsid wsp:val=&quot;00FB4194&quot;/&gt;&lt;wsp:rsid wsp:val=&quot;00FC370E&quot;/&gt;&lt;wsp:rsid wsp:val=&quot;00FD3699&quot;/&gt;&lt;wsp:rsid wsp:val=&quot;00FD7CE2&quot;/&gt;&lt;wsp:rsid wsp:val=&quot;00FE5571&quot;/&gt;&lt;wsp:rsid wsp:val=&quot;00FF2553&quot;/&gt;&lt;wsp:rsid wsp:val=&quot;00FF7A1E&quot;/&gt;&lt;/wsp:rsids&gt;&lt;/w:docPr&gt;&lt;w:body&gt;&lt;w:p wsp:rsidR=&quot;00000000&quot; wsp:rsidRDefault=&quot;00875013&quot;&gt;&lt;m:oMathPara&gt;&lt;m:oMath&gt;&lt;m:sSub&gt;&lt;m:sSubPr&gt;&lt;m:ctrlPr&gt;&lt;w:rPr&gt;&lt;w:rFonts w:ascii=&quot;Cambria Math&quot; w:h-ansi=&quot;Cambria Math&quot; w:cs=&quot;Arial&quot;/&gt;&lt;wx:font wx:val=&quot;Cambria Math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/w:rPr&gt;&lt;m:t&gt;P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/w:rPr&gt;&lt;m:t&gt;XY&lt;/m:t&gt;&lt;/m:r&gt;&lt;/m:sub&gt;&lt;/m:sSub&gt;&lt;m:d&gt;&lt;m:dPr&gt;&lt;m:ctrlPr&gt;&lt;w:rPr&gt;&lt;w:rFonts w:ascii=&quot;Cambria Math&quot; w:h-ansi=&quot;Cambria Math&quot; w:cs=&quot;Arial&quot;/&gt;&lt;wx:font wx:val=&quot;Cambria Math&quot;/&gt;&lt;/w:rPr&gt;&lt;/m:ctrlPr&gt;&lt;/m:dPr&gt;&lt;m:e&gt;&lt;m:r&gt;&lt;m:rPr&gt;&lt;m:sty m:val=&quot;p&quot;/&gt;&lt;/m:rPr&gt;&lt;w:rPr&gt;&lt;w:rFonts w:ascii=&quot;Cambria Math&quot; w:h-ansi=&quot;Cambria Math&quot; w:cs=&quot;Arial&quot;/&gt;&lt;wx:font wx:val=&quot;Cambria Math&quot;/&gt;&lt;/w:rPr&gt;&lt;m:t&gt;x,y&lt;/m:t&gt;&lt;/m:r&gt;&lt;/m:e&gt;&lt;/m:d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7" o:title="" chromakey="white"/>
          </v:shape>
        </w:pict>
      </w:r>
      <w:r w:rsidRPr="008868D1">
        <w:rPr>
          <w:rFonts w:ascii="Arial" w:hAnsi="Arial" w:cs="Arial"/>
          <w:rtl/>
        </w:rPr>
        <w:fldChar w:fldCharType="end"/>
      </w:r>
      <w:r w:rsidRPr="001732CE">
        <w:rPr>
          <w:rFonts w:ascii="Arial" w:hAnsi="Arial" w:cs="Arial"/>
          <w:rtl/>
        </w:rPr>
        <w:t xml:space="preserve"> ו</w:t>
      </w:r>
      <w:r>
        <w:rPr>
          <w:rFonts w:ascii="Arial" w:hAnsi="Arial" w:cs="Arial"/>
          <w:rtl/>
        </w:rPr>
        <w:t xml:space="preserve">את </w:t>
      </w:r>
      <w:r w:rsidRPr="001732CE">
        <w:rPr>
          <w:rFonts w:ascii="Arial" w:hAnsi="Arial" w:cs="Arial"/>
          <w:rtl/>
        </w:rPr>
        <w:t>פונקצי</w:t>
      </w:r>
      <w:r>
        <w:rPr>
          <w:rFonts w:ascii="Arial" w:hAnsi="Arial" w:cs="Arial"/>
          <w:rtl/>
        </w:rPr>
        <w:t>ו</w:t>
      </w:r>
      <w:r w:rsidRPr="001732CE">
        <w:rPr>
          <w:rFonts w:ascii="Arial" w:hAnsi="Arial" w:cs="Arial"/>
          <w:rtl/>
        </w:rPr>
        <w:t>ת ההסתברות השולי</w:t>
      </w:r>
      <w:r>
        <w:rPr>
          <w:rFonts w:ascii="Arial" w:hAnsi="Arial" w:cs="Arial"/>
          <w:rtl/>
        </w:rPr>
        <w:t>ו</w:t>
      </w:r>
      <w:r w:rsidRPr="001732CE">
        <w:rPr>
          <w:rFonts w:ascii="Arial" w:hAnsi="Arial" w:cs="Arial"/>
          <w:rtl/>
        </w:rPr>
        <w:t xml:space="preserve">ת </w:t>
      </w:r>
      <w:r w:rsidRPr="008868D1">
        <w:rPr>
          <w:rFonts w:ascii="Arial" w:hAnsi="Arial" w:cs="Arial"/>
          <w:rtl/>
        </w:rPr>
        <w:fldChar w:fldCharType="begin"/>
      </w:r>
      <w:r w:rsidRPr="008868D1">
        <w:rPr>
          <w:rFonts w:ascii="Arial" w:hAnsi="Arial" w:cs="Arial"/>
          <w:rtl/>
        </w:rPr>
        <w:instrText xml:space="preserve"> QUOTE </w:instrText>
      </w:r>
      <w:r>
        <w:pict>
          <v:shape id="_x0000_i1041" type="#_x0000_t75" style="width:38.25pt;height:11.25pt" equationxml="&lt;?xml version=&quot;1.0&quot; encoding=&quot;UTF-8&quot; standalone=&quot;yes&quot;?&gt;&#10;&#10;&#10;&#10;&#10;&#10;&#10;&#10;&#10;&#10;&#10;&#10;&#10;&#10;&#10;&#10;&lt;?mso-application progid=&quot;Word.Document&quot;?&gt;&#10;&#10;&#10;&#10;&#10;&#10;&#10;&#10;&#10;&#10;&#10;&#10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6&quot;/&gt;&lt;w:doNotEmbedSystemFonts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1C1530&quot;/&gt;&lt;wsp:rsid wsp:val=&quot;00003D95&quot;/&gt;&lt;wsp:rsid wsp:val=&quot;00003D99&quot;/&gt;&lt;wsp:rsid wsp:val=&quot;0001214E&quot;/&gt;&lt;wsp:rsid wsp:val=&quot;00013578&quot;/&gt;&lt;wsp:rsid wsp:val=&quot;00014676&quot;/&gt;&lt;wsp:rsid wsp:val=&quot;00016104&quot;/&gt;&lt;wsp:rsid wsp:val=&quot;0001777A&quot;/&gt;&lt;wsp:rsid wsp:val=&quot;00027CA7&quot;/&gt;&lt;wsp:rsid wsp:val=&quot;00027E25&quot;/&gt;&lt;wsp:rsid wsp:val=&quot;00051DD9&quot;/&gt;&lt;wsp:rsid wsp:val=&quot;00067D7F&quot;/&gt;&lt;wsp:rsid wsp:val=&quot;00070277&quot;/&gt;&lt;wsp:rsid wsp:val=&quot;0007686D&quot;/&gt;&lt;wsp:rsid wsp:val=&quot;000866C6&quot;/&gt;&lt;wsp:rsid wsp:val=&quot;00092A51&quot;/&gt;&lt;wsp:rsid wsp:val=&quot;000A1E86&quot;/&gt;&lt;wsp:rsid wsp:val=&quot;000C2962&quot;/&gt;&lt;wsp:rsid wsp:val=&quot;000C2DB1&quot;/&gt;&lt;wsp:rsid wsp:val=&quot;000C2E89&quot;/&gt;&lt;wsp:rsid wsp:val=&quot;000C31E3&quot;/&gt;&lt;wsp:rsid wsp:val=&quot;000D3879&quot;/&gt;&lt;wsp:rsid wsp:val=&quot;000E19E9&quot;/&gt;&lt;wsp:rsid wsp:val=&quot;000F46FA&quot;/&gt;&lt;wsp:rsid wsp:val=&quot;00112288&quot;/&gt;&lt;wsp:rsid wsp:val=&quot;00113303&quot;/&gt;&lt;wsp:rsid wsp:val=&quot;00113477&quot;/&gt;&lt;wsp:rsid wsp:val=&quot;00121E1C&quot;/&gt;&lt;wsp:rsid wsp:val=&quot;00123B3E&quot;/&gt;&lt;wsp:rsid wsp:val=&quot;001262D3&quot;/&gt;&lt;wsp:rsid wsp:val=&quot;0014026E&quot;/&gt;&lt;wsp:rsid wsp:val=&quot;00140BD0&quot;/&gt;&lt;wsp:rsid wsp:val=&quot;001438DA&quot;/&gt;&lt;wsp:rsid wsp:val=&quot;0014402A&quot;/&gt;&lt;wsp:rsid wsp:val=&quot;001511D8&quot;/&gt;&lt;wsp:rsid wsp:val=&quot;00152BD1&quot;/&gt;&lt;wsp:rsid wsp:val=&quot;00153056&quot;/&gt;&lt;wsp:rsid wsp:val=&quot;001604BF&quot;/&gt;&lt;wsp:rsid wsp:val=&quot;001668AB&quot;/&gt;&lt;wsp:rsid wsp:val=&quot;00167B52&quot;/&gt;&lt;wsp:rsid wsp:val=&quot;001732CE&quot;/&gt;&lt;wsp:rsid wsp:val=&quot;00180364&quot;/&gt;&lt;wsp:rsid wsp:val=&quot;00180BBB&quot;/&gt;&lt;wsp:rsid wsp:val=&quot;001828C8&quot;/&gt;&lt;wsp:rsid wsp:val=&quot;00183469&quot;/&gt;&lt;wsp:rsid wsp:val=&quot;001835EF&quot;/&gt;&lt;wsp:rsid wsp:val=&quot;0019218F&quot;/&gt;&lt;wsp:rsid wsp:val=&quot;00197ECB&quot;/&gt;&lt;wsp:rsid wsp:val=&quot;001A012C&quot;/&gt;&lt;wsp:rsid wsp:val=&quot;001B2579&quot;/&gt;&lt;wsp:rsid wsp:val=&quot;001B30F3&quot;/&gt;&lt;wsp:rsid wsp:val=&quot;001C1530&quot;/&gt;&lt;wsp:rsid wsp:val=&quot;001D334E&quot;/&gt;&lt;wsp:rsid wsp:val=&quot;001E5CC7&quot;/&gt;&lt;wsp:rsid wsp:val=&quot;001F43BD&quot;/&gt;&lt;wsp:rsid wsp:val=&quot;00201951&quot;/&gt;&lt;wsp:rsid wsp:val=&quot;002111E3&quot;/&gt;&lt;wsp:rsid wsp:val=&quot;00211D4F&quot;/&gt;&lt;wsp:rsid wsp:val=&quot;002206B7&quot;/&gt;&lt;wsp:rsid wsp:val=&quot;00230D2B&quot;/&gt;&lt;wsp:rsid wsp:val=&quot;00247280&quot;/&gt;&lt;wsp:rsid wsp:val=&quot;00252188&quot;/&gt;&lt;wsp:rsid wsp:val=&quot;002543FE&quot;/&gt;&lt;wsp:rsid wsp:val=&quot;00262562&quot;/&gt;&lt;wsp:rsid wsp:val=&quot;00265F71&quot;/&gt;&lt;wsp:rsid wsp:val=&quot;00266914&quot;/&gt;&lt;wsp:rsid wsp:val=&quot;002702ED&quot;/&gt;&lt;wsp:rsid wsp:val=&quot;00287F2A&quot;/&gt;&lt;wsp:rsid wsp:val=&quot;00293CF9&quot;/&gt;&lt;wsp:rsid wsp:val=&quot;002955BD&quot;/&gt;&lt;wsp:rsid wsp:val=&quot;002A46AC&quot;/&gt;&lt;wsp:rsid wsp:val=&quot;002A6A7A&quot;/&gt;&lt;wsp:rsid wsp:val=&quot;002B0807&quot;/&gt;&lt;wsp:rsid wsp:val=&quot;002B2B5C&quot;/&gt;&lt;wsp:rsid wsp:val=&quot;002B3C40&quot;/&gt;&lt;wsp:rsid wsp:val=&quot;002F00D8&quot;/&gt;&lt;wsp:rsid wsp:val=&quot;00303D63&quot;/&gt;&lt;wsp:rsid wsp:val=&quot;00304D22&quot;/&gt;&lt;wsp:rsid wsp:val=&quot;00305649&quot;/&gt;&lt;wsp:rsid wsp:val=&quot;0031338C&quot;/&gt;&lt;wsp:rsid wsp:val=&quot;003145A7&quot;/&gt;&lt;wsp:rsid wsp:val=&quot;0031470A&quot;/&gt;&lt;wsp:rsid wsp:val=&quot;00316F18&quot;/&gt;&lt;wsp:rsid wsp:val=&quot;003170FA&quot;/&gt;&lt;wsp:rsid wsp:val=&quot;00317AF2&quot;/&gt;&lt;wsp:rsid wsp:val=&quot;0032265B&quot;/&gt;&lt;wsp:rsid wsp:val=&quot;00330E8A&quot;/&gt;&lt;wsp:rsid wsp:val=&quot;003350A1&quot;/&gt;&lt;wsp:rsid wsp:val=&quot;00341A76&quot;/&gt;&lt;wsp:rsid wsp:val=&quot;00345C73&quot;/&gt;&lt;wsp:rsid wsp:val=&quot;003559E1&quot;/&gt;&lt;wsp:rsid wsp:val=&quot;003663CD&quot;/&gt;&lt;wsp:rsid wsp:val=&quot;00396D17&quot;/&gt;&lt;wsp:rsid wsp:val=&quot;003A26DA&quot;/&gt;&lt;wsp:rsid wsp:val=&quot;003C69D2&quot;/&gt;&lt;wsp:rsid wsp:val=&quot;003C6F78&quot;/&gt;&lt;wsp:rsid wsp:val=&quot;003D00B4&quot;/&gt;&lt;wsp:rsid wsp:val=&quot;003D5FEC&quot;/&gt;&lt;wsp:rsid wsp:val=&quot;003D67BB&quot;/&gt;&lt;wsp:rsid wsp:val=&quot;003D74F6&quot;/&gt;&lt;wsp:rsid wsp:val=&quot;003E1763&quot;/&gt;&lt;wsp:rsid wsp:val=&quot;003E6E4D&quot;/&gt;&lt;wsp:rsid wsp:val=&quot;003F048A&quot;/&gt;&lt;wsp:rsid wsp:val=&quot;003F6DA4&quot;/&gt;&lt;wsp:rsid wsp:val=&quot;00400431&quot;/&gt;&lt;wsp:rsid wsp:val=&quot;00410622&quot;/&gt;&lt;wsp:rsid wsp:val=&quot;004130E1&quot;/&gt;&lt;wsp:rsid wsp:val=&quot;0043082F&quot;/&gt;&lt;wsp:rsid wsp:val=&quot;00431E40&quot;/&gt;&lt;wsp:rsid wsp:val=&quot;004418ED&quot;/&gt;&lt;wsp:rsid wsp:val=&quot;004421F7&quot;/&gt;&lt;wsp:rsid wsp:val=&quot;004509D8&quot;/&gt;&lt;wsp:rsid wsp:val=&quot;004573A7&quot;/&gt;&lt;wsp:rsid wsp:val=&quot;00483741&quot;/&gt;&lt;wsp:rsid wsp:val=&quot;00490473&quot;/&gt;&lt;wsp:rsid wsp:val=&quot;004919D1&quot;/&gt;&lt;wsp:rsid wsp:val=&quot;004958C5&quot;/&gt;&lt;wsp:rsid wsp:val=&quot;004A58B7&quot;/&gt;&lt;wsp:rsid wsp:val=&quot;004A63E3&quot;/&gt;&lt;wsp:rsid wsp:val=&quot;004B4247&quot;/&gt;&lt;wsp:rsid wsp:val=&quot;004B5AE4&quot;/&gt;&lt;wsp:rsid wsp:val=&quot;004C1331&quot;/&gt;&lt;wsp:rsid wsp:val=&quot;004C37CD&quot;/&gt;&lt;wsp:rsid wsp:val=&quot;004C45CE&quot;/&gt;&lt;wsp:rsid wsp:val=&quot;004C6CAE&quot;/&gt;&lt;wsp:rsid wsp:val=&quot;004D0695&quot;/&gt;&lt;wsp:rsid wsp:val=&quot;004D2034&quot;/&gt;&lt;wsp:rsid wsp:val=&quot;004E390E&quot;/&gt;&lt;wsp:rsid wsp:val=&quot;004E7FFD&quot;/&gt;&lt;wsp:rsid wsp:val=&quot;004F12AB&quot;/&gt;&lt;wsp:rsid wsp:val=&quot;004F47E0&quot;/&gt;&lt;wsp:rsid wsp:val=&quot;005060E2&quot;/&gt;&lt;wsp:rsid wsp:val=&quot;005135B8&quot;/&gt;&lt;wsp:rsid wsp:val=&quot;00515759&quot;/&gt;&lt;wsp:rsid wsp:val=&quot;0052147E&quot;/&gt;&lt;wsp:rsid wsp:val=&quot;00525A5A&quot;/&gt;&lt;wsp:rsid wsp:val=&quot;00533D87&quot;/&gt;&lt;wsp:rsid wsp:val=&quot;0053523B&quot;/&gt;&lt;wsp:rsid wsp:val=&quot;005421EF&quot;/&gt;&lt;wsp:rsid wsp:val=&quot;005448E5&quot;/&gt;&lt;wsp:rsid wsp:val=&quot;00547C75&quot;/&gt;&lt;wsp:rsid wsp:val=&quot;00551640&quot;/&gt;&lt;wsp:rsid wsp:val=&quot;00553814&quot;/&gt;&lt;wsp:rsid wsp:val=&quot;005560BC&quot;/&gt;&lt;wsp:rsid wsp:val=&quot;00557B33&quot;/&gt;&lt;wsp:rsid wsp:val=&quot;0056058C&quot;/&gt;&lt;wsp:rsid wsp:val=&quot;005745ED&quot;/&gt;&lt;wsp:rsid wsp:val=&quot;0057510A&quot;/&gt;&lt;wsp:rsid wsp:val=&quot;00577670&quot;/&gt;&lt;wsp:rsid wsp:val=&quot;00581F97&quot;/&gt;&lt;wsp:rsid wsp:val=&quot;00587BB8&quot;/&gt;&lt;wsp:rsid wsp:val=&quot;005917B6&quot;/&gt;&lt;wsp:rsid wsp:val=&quot;005935A8&quot;/&gt;&lt;wsp:rsid wsp:val=&quot;00595C7E&quot;/&gt;&lt;wsp:rsid wsp:val=&quot;005D503A&quot;/&gt;&lt;wsp:rsid wsp:val=&quot;005F016A&quot;/&gt;&lt;wsp:rsid wsp:val=&quot;00607E7A&quot;/&gt;&lt;wsp:rsid wsp:val=&quot;00616290&quot;/&gt;&lt;wsp:rsid wsp:val=&quot;006166D4&quot;/&gt;&lt;wsp:rsid wsp:val=&quot;0062281B&quot;/&gt;&lt;wsp:rsid wsp:val=&quot;006276EF&quot;/&gt;&lt;wsp:rsid wsp:val=&quot;00632E89&quot;/&gt;&lt;wsp:rsid wsp:val=&quot;00642717&quot;/&gt;&lt;wsp:rsid wsp:val=&quot;006430F0&quot;/&gt;&lt;wsp:rsid wsp:val=&quot;00652633&quot;/&gt;&lt;wsp:rsid wsp:val=&quot;00655E4F&quot;/&gt;&lt;wsp:rsid wsp:val=&quot;006571C5&quot;/&gt;&lt;wsp:rsid wsp:val=&quot;00657EFD&quot;/&gt;&lt;wsp:rsid wsp:val=&quot;00675393&quot;/&gt;&lt;wsp:rsid wsp:val=&quot;00681BF8&quot;/&gt;&lt;wsp:rsid wsp:val=&quot;00694543&quot;/&gt;&lt;wsp:rsid wsp:val=&quot;00696753&quot;/&gt;&lt;wsp:rsid wsp:val=&quot;006C2809&quot;/&gt;&lt;wsp:rsid wsp:val=&quot;006C7074&quot;/&gt;&lt;wsp:rsid wsp:val=&quot;006C7287&quot;/&gt;&lt;wsp:rsid wsp:val=&quot;006D0F6D&quot;/&gt;&lt;wsp:rsid wsp:val=&quot;006D530A&quot;/&gt;&lt;wsp:rsid wsp:val=&quot;006D7391&quot;/&gt;&lt;wsp:rsid wsp:val=&quot;006E6726&quot;/&gt;&lt;wsp:rsid wsp:val=&quot;007021A4&quot;/&gt;&lt;wsp:rsid wsp:val=&quot;00703635&quot;/&gt;&lt;wsp:rsid wsp:val=&quot;0070532B&quot;/&gt;&lt;wsp:rsid wsp:val=&quot;00707770&quot;/&gt;&lt;wsp:rsid wsp:val=&quot;00720250&quot;/&gt;&lt;wsp:rsid wsp:val=&quot;007246B0&quot;/&gt;&lt;wsp:rsid wsp:val=&quot;00726C1E&quot;/&gt;&lt;wsp:rsid wsp:val=&quot;00732C5D&quot;/&gt;&lt;wsp:rsid wsp:val=&quot;0073352F&quot;/&gt;&lt;wsp:rsid wsp:val=&quot;00740356&quot;/&gt;&lt;wsp:rsid wsp:val=&quot;00740E23&quot;/&gt;&lt;wsp:rsid wsp:val=&quot;00742D43&quot;/&gt;&lt;wsp:rsid wsp:val=&quot;0075256B&quot;/&gt;&lt;wsp:rsid wsp:val=&quot;00752D42&quot;/&gt;&lt;wsp:rsid wsp:val=&quot;00756029&quot;/&gt;&lt;wsp:rsid wsp:val=&quot;007562A2&quot;/&gt;&lt;wsp:rsid wsp:val=&quot;007600C2&quot;/&gt;&lt;wsp:rsid wsp:val=&quot;007674E6&quot;/&gt;&lt;wsp:rsid wsp:val=&quot;007717D9&quot;/&gt;&lt;wsp:rsid wsp:val=&quot;00787165&quot;/&gt;&lt;wsp:rsid wsp:val=&quot;00790497&quot;/&gt;&lt;wsp:rsid wsp:val=&quot;007A3752&quot;/&gt;&lt;wsp:rsid wsp:val=&quot;007A45DD&quot;/&gt;&lt;wsp:rsid wsp:val=&quot;007A54F3&quot;/&gt;&lt;wsp:rsid wsp:val=&quot;007A66FD&quot;/&gt;&lt;wsp:rsid wsp:val=&quot;007B723A&quot;/&gt;&lt;wsp:rsid wsp:val=&quot;007C0A7F&quot;/&gt;&lt;wsp:rsid wsp:val=&quot;007D4178&quot;/&gt;&lt;wsp:rsid wsp:val=&quot;007D5135&quot;/&gt;&lt;wsp:rsid wsp:val=&quot;007D5F50&quot;/&gt;&lt;wsp:rsid wsp:val=&quot;007D6F84&quot;/&gt;&lt;wsp:rsid wsp:val=&quot;007E75EB&quot;/&gt;&lt;wsp:rsid wsp:val=&quot;007F78AB&quot;/&gt;&lt;wsp:rsid wsp:val=&quot;00802302&quot;/&gt;&lt;wsp:rsid wsp:val=&quot;00812BE7&quot;/&gt;&lt;wsp:rsid wsp:val=&quot;00821513&quot;/&gt;&lt;wsp:rsid wsp:val=&quot;00826881&quot;/&gt;&lt;wsp:rsid wsp:val=&quot;00837FDD&quot;/&gt;&lt;wsp:rsid wsp:val=&quot;00843446&quot;/&gt;&lt;wsp:rsid wsp:val=&quot;0084366E&quot;/&gt;&lt;wsp:rsid wsp:val=&quot;008534E7&quot;/&gt;&lt;wsp:rsid wsp:val=&quot;0085690C&quot;/&gt;&lt;wsp:rsid wsp:val=&quot;00861688&quot;/&gt;&lt;wsp:rsid wsp:val=&quot;00862841&quot;/&gt;&lt;wsp:rsid wsp:val=&quot;008710E0&quot;/&gt;&lt;wsp:rsid wsp:val=&quot;008724D8&quot;/&gt;&lt;wsp:rsid wsp:val=&quot;00873B99&quot;/&gt;&lt;wsp:rsid wsp:val=&quot;00874522&quot;/&gt;&lt;wsp:rsid wsp:val=&quot;0088103E&quot;/&gt;&lt;wsp:rsid wsp:val=&quot;0088621C&quot;/&gt;&lt;wsp:rsid wsp:val=&quot;008868D1&quot;/&gt;&lt;wsp:rsid wsp:val=&quot;00895B30&quot;/&gt;&lt;wsp:rsid wsp:val=&quot;008975C3&quot;/&gt;&lt;wsp:rsid wsp:val=&quot;008A12B5&quot;/&gt;&lt;wsp:rsid wsp:val=&quot;008A272D&quot;/&gt;&lt;wsp:rsid wsp:val=&quot;008B3310&quot;/&gt;&lt;wsp:rsid wsp:val=&quot;008D117E&quot;/&gt;&lt;wsp:rsid wsp:val=&quot;008D3845&quot;/&gt;&lt;wsp:rsid wsp:val=&quot;008E1B3B&quot;/&gt;&lt;wsp:rsid wsp:val=&quot;008E719B&quot;/&gt;&lt;wsp:rsid wsp:val=&quot;008E72D4&quot;/&gt;&lt;wsp:rsid wsp:val=&quot;008F6F87&quot;/&gt;&lt;wsp:rsid wsp:val=&quot;008F748F&quot;/&gt;&lt;wsp:rsid wsp:val=&quot;009030E2&quot;/&gt;&lt;wsp:rsid wsp:val=&quot;0090685E&quot;/&gt;&lt;wsp:rsid wsp:val=&quot;00910BA9&quot;/&gt;&lt;wsp:rsid wsp:val=&quot;009113C4&quot;/&gt;&lt;wsp:rsid wsp:val=&quot;00922E28&quot;/&gt;&lt;wsp:rsid wsp:val=&quot;0093053F&quot;/&gt;&lt;wsp:rsid wsp:val=&quot;009372B0&quot;/&gt;&lt;wsp:rsid wsp:val=&quot;00947448&quot;/&gt;&lt;wsp:rsid wsp:val=&quot;009510F0&quot;/&gt;&lt;wsp:rsid wsp:val=&quot;0095488D&quot;/&gt;&lt;wsp:rsid wsp:val=&quot;009602E9&quot;/&gt;&lt;wsp:rsid wsp:val=&quot;0096072F&quot;/&gt;&lt;wsp:rsid wsp:val=&quot;0096449F&quot;/&gt;&lt;wsp:rsid wsp:val=&quot;00966281&quot;/&gt;&lt;wsp:rsid wsp:val=&quot;00976312&quot;/&gt;&lt;wsp:rsid wsp:val=&quot;009778A6&quot;/&gt;&lt;wsp:rsid wsp:val=&quot;00986601&quot;/&gt;&lt;wsp:rsid wsp:val=&quot;009A240F&quot;/&gt;&lt;wsp:rsid wsp:val=&quot;009B1E0D&quot;/&gt;&lt;wsp:rsid wsp:val=&quot;009B4D03&quot;/&gt;&lt;wsp:rsid wsp:val=&quot;009C06E3&quot;/&gt;&lt;wsp:rsid wsp:val=&quot;009C52C2&quot;/&gt;&lt;wsp:rsid wsp:val=&quot;009C5D42&quot;/&gt;&lt;wsp:rsid wsp:val=&quot;009D26CF&quot;/&gt;&lt;wsp:rsid wsp:val=&quot;009D3370&quot;/&gt;&lt;wsp:rsid wsp:val=&quot;009D35B4&quot;/&gt;&lt;wsp:rsid wsp:val=&quot;009D5F21&quot;/&gt;&lt;wsp:rsid wsp:val=&quot;009E7932&quot;/&gt;&lt;wsp:rsid wsp:val=&quot;00A002CD&quot;/&gt;&lt;wsp:rsid wsp:val=&quot;00A02EB9&quot;/&gt;&lt;wsp:rsid wsp:val=&quot;00A05697&quot;/&gt;&lt;wsp:rsid wsp:val=&quot;00A10FE5&quot;/&gt;&lt;wsp:rsid wsp:val=&quot;00A3355E&quot;/&gt;&lt;wsp:rsid wsp:val=&quot;00A401A2&quot;/&gt;&lt;wsp:rsid wsp:val=&quot;00A43787&quot;/&gt;&lt;wsp:rsid wsp:val=&quot;00A52691&quot;/&gt;&lt;wsp:rsid wsp:val=&quot;00A559B9&quot;/&gt;&lt;wsp:rsid wsp:val=&quot;00A645BF&quot;/&gt;&lt;wsp:rsid wsp:val=&quot;00A66981&quot;/&gt;&lt;wsp:rsid wsp:val=&quot;00A804E3&quot;/&gt;&lt;wsp:rsid wsp:val=&quot;00A84F56&quot;/&gt;&lt;wsp:rsid wsp:val=&quot;00A91845&quot;/&gt;&lt;wsp:rsid wsp:val=&quot;00A91888&quot;/&gt;&lt;wsp:rsid wsp:val=&quot;00A924F7&quot;/&gt;&lt;wsp:rsid wsp:val=&quot;00A9567A&quot;/&gt;&lt;wsp:rsid wsp:val=&quot;00AA0E85&quot;/&gt;&lt;wsp:rsid wsp:val=&quot;00AA5FB0&quot;/&gt;&lt;wsp:rsid wsp:val=&quot;00AB5F89&quot;/&gt;&lt;wsp:rsid wsp:val=&quot;00AD5A71&quot;/&gt;&lt;wsp:rsid wsp:val=&quot;00AD6FF9&quot;/&gt;&lt;wsp:rsid wsp:val=&quot;00AE3AE5&quot;/&gt;&lt;wsp:rsid wsp:val=&quot;00AE5D50&quot;/&gt;&lt;wsp:rsid wsp:val=&quot;00AF0EAC&quot;/&gt;&lt;wsp:rsid wsp:val=&quot;00AF29DF&quot;/&gt;&lt;wsp:rsid wsp:val=&quot;00B012F0&quot;/&gt;&lt;wsp:rsid wsp:val=&quot;00B11DD4&quot;/&gt;&lt;wsp:rsid wsp:val=&quot;00B13C94&quot;/&gt;&lt;wsp:rsid wsp:val=&quot;00B14C4C&quot;/&gt;&lt;wsp:rsid wsp:val=&quot;00B22A1B&quot;/&gt;&lt;wsp:rsid wsp:val=&quot;00B22E83&quot;/&gt;&lt;wsp:rsid wsp:val=&quot;00B24240&quot;/&gt;&lt;wsp:rsid wsp:val=&quot;00B311B3&quot;/&gt;&lt;wsp:rsid wsp:val=&quot;00B31A19&quot;/&gt;&lt;wsp:rsid wsp:val=&quot;00B400EA&quot;/&gt;&lt;wsp:rsid wsp:val=&quot;00B408D8&quot;/&gt;&lt;wsp:rsid wsp:val=&quot;00B46326&quot;/&gt;&lt;wsp:rsid wsp:val=&quot;00B5076D&quot;/&gt;&lt;wsp:rsid wsp:val=&quot;00B61BCD&quot;/&gt;&lt;wsp:rsid wsp:val=&quot;00B813EE&quot;/&gt;&lt;wsp:rsid wsp:val=&quot;00B84B91&quot;/&gt;&lt;wsp:rsid wsp:val=&quot;00B87777&quot;/&gt;&lt;wsp:rsid wsp:val=&quot;00B87E5A&quot;/&gt;&lt;wsp:rsid wsp:val=&quot;00BA2E98&quot;/&gt;&lt;wsp:rsid wsp:val=&quot;00BA2EC4&quot;/&gt;&lt;wsp:rsid wsp:val=&quot;00BA77D3&quot;/&gt;&lt;wsp:rsid wsp:val=&quot;00BC3C0B&quot;/&gt;&lt;wsp:rsid wsp:val=&quot;00BC57FA&quot;/&gt;&lt;wsp:rsid wsp:val=&quot;00BC7D39&quot;/&gt;&lt;wsp:rsid wsp:val=&quot;00BD1838&quot;/&gt;&lt;wsp:rsid wsp:val=&quot;00BD766E&quot;/&gt;&lt;wsp:rsid wsp:val=&quot;00BE1AE0&quot;/&gt;&lt;wsp:rsid wsp:val=&quot;00BE2AB8&quot;/&gt;&lt;wsp:rsid wsp:val=&quot;00BE6ACA&quot;/&gt;&lt;wsp:rsid wsp:val=&quot;00C00B7E&quot;/&gt;&lt;wsp:rsid wsp:val=&quot;00C020C6&quot;/&gt;&lt;wsp:rsid wsp:val=&quot;00C10E0D&quot;/&gt;&lt;wsp:rsid wsp:val=&quot;00C139D2&quot;/&gt;&lt;wsp:rsid wsp:val=&quot;00C25519&quot;/&gt;&lt;wsp:rsid wsp:val=&quot;00C2626E&quot;/&gt;&lt;wsp:rsid wsp:val=&quot;00C279FA&quot;/&gt;&lt;wsp:rsid wsp:val=&quot;00C3052F&quot;/&gt;&lt;wsp:rsid wsp:val=&quot;00C42F57&quot;/&gt;&lt;wsp:rsid wsp:val=&quot;00C445AA&quot;/&gt;&lt;wsp:rsid wsp:val=&quot;00C506C0&quot;/&gt;&lt;wsp:rsid wsp:val=&quot;00C5368B&quot;/&gt;&lt;wsp:rsid wsp:val=&quot;00C53F61&quot;/&gt;&lt;wsp:rsid wsp:val=&quot;00C60F36&quot;/&gt;&lt;wsp:rsid wsp:val=&quot;00C64914&quot;/&gt;&lt;wsp:rsid wsp:val=&quot;00C651EB&quot;/&gt;&lt;wsp:rsid wsp:val=&quot;00C654C8&quot;/&gt;&lt;wsp:rsid wsp:val=&quot;00C76D0F&quot;/&gt;&lt;wsp:rsid wsp:val=&quot;00C81EF7&quot;/&gt;&lt;wsp:rsid wsp:val=&quot;00C93678&quot;/&gt;&lt;wsp:rsid wsp:val=&quot;00C938EE&quot;/&gt;&lt;wsp:rsid wsp:val=&quot;00C94ED4&quot;/&gt;&lt;wsp:rsid wsp:val=&quot;00CA0AE8&quot;/&gt;&lt;wsp:rsid wsp:val=&quot;00CA1321&quot;/&gt;&lt;wsp:rsid wsp:val=&quot;00CA62DE&quot;/&gt;&lt;wsp:rsid wsp:val=&quot;00CA649A&quot;/&gt;&lt;wsp:rsid wsp:val=&quot;00CD5B8E&quot;/&gt;&lt;wsp:rsid wsp:val=&quot;00CD7278&quot;/&gt;&lt;wsp:rsid wsp:val=&quot;00CE09EA&quot;/&gt;&lt;wsp:rsid wsp:val=&quot;00CF5679&quot;/&gt;&lt;wsp:rsid wsp:val=&quot;00D05D41&quot;/&gt;&lt;wsp:rsid wsp:val=&quot;00D2187F&quot;/&gt;&lt;wsp:rsid wsp:val=&quot;00D25A33&quot;/&gt;&lt;wsp:rsid wsp:val=&quot;00D27247&quot;/&gt;&lt;wsp:rsid wsp:val=&quot;00D31218&quot;/&gt;&lt;wsp:rsid wsp:val=&quot;00D33F9B&quot;/&gt;&lt;wsp:rsid wsp:val=&quot;00D45C31&quot;/&gt;&lt;wsp:rsid wsp:val=&quot;00D526A6&quot;/&gt;&lt;wsp:rsid wsp:val=&quot;00D578FE&quot;/&gt;&lt;wsp:rsid wsp:val=&quot;00D6013F&quot;/&gt;&lt;wsp:rsid wsp:val=&quot;00D71DF2&quot;/&gt;&lt;wsp:rsid wsp:val=&quot;00D81DEC&quot;/&gt;&lt;wsp:rsid wsp:val=&quot;00D94A0D&quot;/&gt;&lt;wsp:rsid wsp:val=&quot;00DA2FF8&quot;/&gt;&lt;wsp:rsid wsp:val=&quot;00DA7193&quot;/&gt;&lt;wsp:rsid wsp:val=&quot;00DB3E06&quot;/&gt;&lt;wsp:rsid wsp:val=&quot;00DC1A24&quot;/&gt;&lt;wsp:rsid wsp:val=&quot;00DC4CCF&quot;/&gt;&lt;wsp:rsid wsp:val=&quot;00DD2861&quot;/&gt;&lt;wsp:rsid wsp:val=&quot;00DD3DB0&quot;/&gt;&lt;wsp:rsid wsp:val=&quot;00DE0925&quot;/&gt;&lt;wsp:rsid wsp:val=&quot;00DE241F&quot;/&gt;&lt;wsp:rsid wsp:val=&quot;00DE68F6&quot;/&gt;&lt;wsp:rsid wsp:val=&quot;00E011FA&quot;/&gt;&lt;wsp:rsid wsp:val=&quot;00E057F7&quot;/&gt;&lt;wsp:rsid wsp:val=&quot;00E1320E&quot;/&gt;&lt;wsp:rsid wsp:val=&quot;00E13E34&quot;/&gt;&lt;wsp:rsid wsp:val=&quot;00E1517A&quot;/&gt;&lt;wsp:rsid wsp:val=&quot;00E15517&quot;/&gt;&lt;wsp:rsid wsp:val=&quot;00E23DD7&quot;/&gt;&lt;wsp:rsid wsp:val=&quot;00E54E97&quot;/&gt;&lt;wsp:rsid wsp:val=&quot;00E616C7&quot;/&gt;&lt;wsp:rsid wsp:val=&quot;00E62D1E&quot;/&gt;&lt;wsp:rsid wsp:val=&quot;00E646C3&quot;/&gt;&lt;wsp:rsid wsp:val=&quot;00E708BA&quot;/&gt;&lt;wsp:rsid wsp:val=&quot;00E754CA&quot;/&gt;&lt;wsp:rsid wsp:val=&quot;00E75913&quot;/&gt;&lt;wsp:rsid wsp:val=&quot;00E75AB8&quot;/&gt;&lt;wsp:rsid wsp:val=&quot;00E779CD&quot;/&gt;&lt;wsp:rsid wsp:val=&quot;00E87F6F&quot;/&gt;&lt;wsp:rsid wsp:val=&quot;00E90706&quot;/&gt;&lt;wsp:rsid wsp:val=&quot;00EA2769&quot;/&gt;&lt;wsp:rsid wsp:val=&quot;00EB1823&quot;/&gt;&lt;wsp:rsid wsp:val=&quot;00EB4072&quot;/&gt;&lt;wsp:rsid wsp:val=&quot;00EB7BE9&quot;/&gt;&lt;wsp:rsid wsp:val=&quot;00EC159F&quot;/&gt;&lt;wsp:rsid wsp:val=&quot;00EC29BC&quot;/&gt;&lt;wsp:rsid wsp:val=&quot;00EC4AB5&quot;/&gt;&lt;wsp:rsid wsp:val=&quot;00EC6172&quot;/&gt;&lt;wsp:rsid wsp:val=&quot;00EC714A&quot;/&gt;&lt;wsp:rsid wsp:val=&quot;00EC78BB&quot;/&gt;&lt;wsp:rsid wsp:val=&quot;00ED328E&quot;/&gt;&lt;wsp:rsid wsp:val=&quot;00EE3806&quot;/&gt;&lt;wsp:rsid wsp:val=&quot;00EF1CBF&quot;/&gt;&lt;wsp:rsid wsp:val=&quot;00EF360E&quot;/&gt;&lt;wsp:rsid wsp:val=&quot;00F07B82&quot;/&gt;&lt;wsp:rsid wsp:val=&quot;00F16BDA&quot;/&gt;&lt;wsp:rsid wsp:val=&quot;00F22416&quot;/&gt;&lt;wsp:rsid wsp:val=&quot;00F33A5E&quot;/&gt;&lt;wsp:rsid wsp:val=&quot;00F34727&quot;/&gt;&lt;wsp:rsid wsp:val=&quot;00F358A6&quot;/&gt;&lt;wsp:rsid wsp:val=&quot;00F40EC7&quot;/&gt;&lt;wsp:rsid wsp:val=&quot;00F428B3&quot;/&gt;&lt;wsp:rsid wsp:val=&quot;00F566DA&quot;/&gt;&lt;wsp:rsid wsp:val=&quot;00F649C0&quot;/&gt;&lt;wsp:rsid wsp:val=&quot;00F64D9D&quot;/&gt;&lt;wsp:rsid wsp:val=&quot;00F65D89&quot;/&gt;&lt;wsp:rsid wsp:val=&quot;00F73A32&quot;/&gt;&lt;wsp:rsid wsp:val=&quot;00F85F45&quot;/&gt;&lt;wsp:rsid wsp:val=&quot;00F90D54&quot;/&gt;&lt;wsp:rsid wsp:val=&quot;00F97491&quot;/&gt;&lt;wsp:rsid wsp:val=&quot;00FA0AB5&quot;/&gt;&lt;wsp:rsid wsp:val=&quot;00FA3322&quot;/&gt;&lt;wsp:rsid wsp:val=&quot;00FB025B&quot;/&gt;&lt;wsp:rsid wsp:val=&quot;00FB3161&quot;/&gt;&lt;wsp:rsid wsp:val=&quot;00FB4194&quot;/&gt;&lt;wsp:rsid wsp:val=&quot;00FC370E&quot;/&gt;&lt;wsp:rsid wsp:val=&quot;00FD3699&quot;/&gt;&lt;wsp:rsid wsp:val=&quot;00FD7CE2&quot;/&gt;&lt;wsp:rsid wsp:val=&quot;00FE5571&quot;/&gt;&lt;wsp:rsid wsp:val=&quot;00FF2553&quot;/&gt;&lt;wsp:rsid wsp:val=&quot;00FF7A1E&quot;/&gt;&lt;/wsp:rsids&gt;&lt;/w:docPr&gt;&lt;w:body&gt;&lt;w:p wsp:rsidR=&quot;00000000&quot; wsp:rsidRDefault=&quot;0043082F&quot;&gt;&lt;m:oMathPara&gt;&lt;m:oMath&gt;&lt;m:sSub&gt;&lt;m:sSubPr&gt;&lt;m:ctrlPr&gt;&lt;w:rPr&gt;&lt;w:rFonts w:ascii=&quot;Cambria Math&quot; w:h-ansi=&quot;Cambria Math&quot; w:cs=&quot;Arial&quot;/&gt;&lt;wx:font wx:val=&quot;Cambria Math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/w:rPr&gt;&lt;m:t&gt; &lt;/m:t&gt;&lt;/m:r&gt;&lt;m:sSub&gt;&lt;m:sSubPr&gt;&lt;m:ctrlPr&gt;&lt;w:rPr&gt;&lt;w:rFonts w:ascii=&quot;Cambria Math&quot; w:h-ansi=&quot;Cambria Math&quot; w:cs=&quot;Arial&quot;/&gt;&lt;wx:font wx:val=&quot;Cambria Math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/w:rPr&gt;&lt;m:t&gt;P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/w:rPr&gt;&lt;m:t&gt;Xi&lt;/m:t&gt;&lt;/m:r&gt;&lt;/m:sub&gt;&lt;/m:sSub&gt;&lt;m:r&gt;&lt;m:rPr&gt;&lt;m:sty m:val=&quot;p&quot;/&gt;&lt;/m:rPr&gt;&lt;w:rPr&gt;&lt;w:rFonts w:ascii=&quot;Cambria Math&quot; w:h-ansi=&quot;Cambria Math&quot; w:cs=&quot;Arial&quot;/&gt;&lt;wx:font wx:val=&quot;Cambria Math&quot;/&gt;&lt;/w:rPr&gt;&lt;m:t&gt;,P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/w:rPr&gt;&lt;m:t&gt;Yi&lt;/m:t&gt;&lt;/m:r&gt;&lt;/m:sub&gt;&lt;/m:sSub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8" o:title="" chromakey="white"/>
          </v:shape>
        </w:pict>
      </w:r>
      <w:r w:rsidRPr="008868D1">
        <w:rPr>
          <w:rFonts w:ascii="Arial" w:hAnsi="Arial" w:cs="Arial"/>
          <w:rtl/>
        </w:rPr>
        <w:instrText xml:space="preserve"> </w:instrText>
      </w:r>
      <w:r w:rsidRPr="008868D1">
        <w:rPr>
          <w:rFonts w:ascii="Arial" w:hAnsi="Arial" w:cs="Arial"/>
          <w:rtl/>
        </w:rPr>
        <w:fldChar w:fldCharType="separate"/>
      </w:r>
      <w:r>
        <w:pict>
          <v:shape id="_x0000_i1042" type="#_x0000_t75" style="width:38.25pt;height:11.25pt" equationxml="&lt;?xml version=&quot;1.0&quot; encoding=&quot;UTF-8&quot; standalone=&quot;yes&quot;?&gt;&#10;&#10;&#10;&#10;&#10;&#10;&#10;&#10;&#10;&#10;&#10;&#10;&#10;&#10;&#10;&#10;&lt;?mso-application progid=&quot;Word.Document&quot;?&gt;&#10;&#10;&#10;&#10;&#10;&#10;&#10;&#10;&#10;&#10;&#10;&#10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66&quot;/&gt;&lt;w:doNotEmbedSystemFonts/&gt;&lt;w:defaultTabStop w:val=&quot;720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1C1530&quot;/&gt;&lt;wsp:rsid wsp:val=&quot;00003D95&quot;/&gt;&lt;wsp:rsid wsp:val=&quot;00003D99&quot;/&gt;&lt;wsp:rsid wsp:val=&quot;0001214E&quot;/&gt;&lt;wsp:rsid wsp:val=&quot;00013578&quot;/&gt;&lt;wsp:rsid wsp:val=&quot;00014676&quot;/&gt;&lt;wsp:rsid wsp:val=&quot;00016104&quot;/&gt;&lt;wsp:rsid wsp:val=&quot;0001777A&quot;/&gt;&lt;wsp:rsid wsp:val=&quot;00027CA7&quot;/&gt;&lt;wsp:rsid wsp:val=&quot;00027E25&quot;/&gt;&lt;wsp:rsid wsp:val=&quot;00051DD9&quot;/&gt;&lt;wsp:rsid wsp:val=&quot;00067D7F&quot;/&gt;&lt;wsp:rsid wsp:val=&quot;00070277&quot;/&gt;&lt;wsp:rsid wsp:val=&quot;0007686D&quot;/&gt;&lt;wsp:rsid wsp:val=&quot;000866C6&quot;/&gt;&lt;wsp:rsid wsp:val=&quot;00092A51&quot;/&gt;&lt;wsp:rsid wsp:val=&quot;000A1E86&quot;/&gt;&lt;wsp:rsid wsp:val=&quot;000C2962&quot;/&gt;&lt;wsp:rsid wsp:val=&quot;000C2DB1&quot;/&gt;&lt;wsp:rsid wsp:val=&quot;000C2E89&quot;/&gt;&lt;wsp:rsid wsp:val=&quot;000C31E3&quot;/&gt;&lt;wsp:rsid wsp:val=&quot;000D3879&quot;/&gt;&lt;wsp:rsid wsp:val=&quot;000E19E9&quot;/&gt;&lt;wsp:rsid wsp:val=&quot;000F46FA&quot;/&gt;&lt;wsp:rsid wsp:val=&quot;00112288&quot;/&gt;&lt;wsp:rsid wsp:val=&quot;00113303&quot;/&gt;&lt;wsp:rsid wsp:val=&quot;00113477&quot;/&gt;&lt;wsp:rsid wsp:val=&quot;00121E1C&quot;/&gt;&lt;wsp:rsid wsp:val=&quot;00123B3E&quot;/&gt;&lt;wsp:rsid wsp:val=&quot;001262D3&quot;/&gt;&lt;wsp:rsid wsp:val=&quot;0014026E&quot;/&gt;&lt;wsp:rsid wsp:val=&quot;00140BD0&quot;/&gt;&lt;wsp:rsid wsp:val=&quot;001438DA&quot;/&gt;&lt;wsp:rsid wsp:val=&quot;0014402A&quot;/&gt;&lt;wsp:rsid wsp:val=&quot;001511D8&quot;/&gt;&lt;wsp:rsid wsp:val=&quot;00152BD1&quot;/&gt;&lt;wsp:rsid wsp:val=&quot;00153056&quot;/&gt;&lt;wsp:rsid wsp:val=&quot;001604BF&quot;/&gt;&lt;wsp:rsid wsp:val=&quot;001668AB&quot;/&gt;&lt;wsp:rsid wsp:val=&quot;00167B52&quot;/&gt;&lt;wsp:rsid wsp:val=&quot;001732CE&quot;/&gt;&lt;wsp:rsid wsp:val=&quot;00180364&quot;/&gt;&lt;wsp:rsid wsp:val=&quot;00180BBB&quot;/&gt;&lt;wsp:rsid wsp:val=&quot;001828C8&quot;/&gt;&lt;wsp:rsid wsp:val=&quot;00183469&quot;/&gt;&lt;wsp:rsid wsp:val=&quot;001835EF&quot;/&gt;&lt;wsp:rsid wsp:val=&quot;0019218F&quot;/&gt;&lt;wsp:rsid wsp:val=&quot;00197ECB&quot;/&gt;&lt;wsp:rsid wsp:val=&quot;001A012C&quot;/&gt;&lt;wsp:rsid wsp:val=&quot;001B2579&quot;/&gt;&lt;wsp:rsid wsp:val=&quot;001B30F3&quot;/&gt;&lt;wsp:rsid wsp:val=&quot;001C1530&quot;/&gt;&lt;wsp:rsid wsp:val=&quot;001D334E&quot;/&gt;&lt;wsp:rsid wsp:val=&quot;001E5CC7&quot;/&gt;&lt;wsp:rsid wsp:val=&quot;001F43BD&quot;/&gt;&lt;wsp:rsid wsp:val=&quot;00201951&quot;/&gt;&lt;wsp:rsid wsp:val=&quot;002111E3&quot;/&gt;&lt;wsp:rsid wsp:val=&quot;00211D4F&quot;/&gt;&lt;wsp:rsid wsp:val=&quot;002206B7&quot;/&gt;&lt;wsp:rsid wsp:val=&quot;00230D2B&quot;/&gt;&lt;wsp:rsid wsp:val=&quot;00247280&quot;/&gt;&lt;wsp:rsid wsp:val=&quot;00252188&quot;/&gt;&lt;wsp:rsid wsp:val=&quot;002543FE&quot;/&gt;&lt;wsp:rsid wsp:val=&quot;00262562&quot;/&gt;&lt;wsp:rsid wsp:val=&quot;00265F71&quot;/&gt;&lt;wsp:rsid wsp:val=&quot;00266914&quot;/&gt;&lt;wsp:rsid wsp:val=&quot;002702ED&quot;/&gt;&lt;wsp:rsid wsp:val=&quot;00287F2A&quot;/&gt;&lt;wsp:rsid wsp:val=&quot;00293CF9&quot;/&gt;&lt;wsp:rsid wsp:val=&quot;002955BD&quot;/&gt;&lt;wsp:rsid wsp:val=&quot;002A46AC&quot;/&gt;&lt;wsp:rsid wsp:val=&quot;002A6A7A&quot;/&gt;&lt;wsp:rsid wsp:val=&quot;002B0807&quot;/&gt;&lt;wsp:rsid wsp:val=&quot;002B2B5C&quot;/&gt;&lt;wsp:rsid wsp:val=&quot;002B3C40&quot;/&gt;&lt;wsp:rsid wsp:val=&quot;002F00D8&quot;/&gt;&lt;wsp:rsid wsp:val=&quot;00303D63&quot;/&gt;&lt;wsp:rsid wsp:val=&quot;00304D22&quot;/&gt;&lt;wsp:rsid wsp:val=&quot;00305649&quot;/&gt;&lt;wsp:rsid wsp:val=&quot;0031338C&quot;/&gt;&lt;wsp:rsid wsp:val=&quot;003145A7&quot;/&gt;&lt;wsp:rsid wsp:val=&quot;0031470A&quot;/&gt;&lt;wsp:rsid wsp:val=&quot;00316F18&quot;/&gt;&lt;wsp:rsid wsp:val=&quot;003170FA&quot;/&gt;&lt;wsp:rsid wsp:val=&quot;00317AF2&quot;/&gt;&lt;wsp:rsid wsp:val=&quot;0032265B&quot;/&gt;&lt;wsp:rsid wsp:val=&quot;00330E8A&quot;/&gt;&lt;wsp:rsid wsp:val=&quot;003350A1&quot;/&gt;&lt;wsp:rsid wsp:val=&quot;00341A76&quot;/&gt;&lt;wsp:rsid wsp:val=&quot;00345C73&quot;/&gt;&lt;wsp:rsid wsp:val=&quot;003559E1&quot;/&gt;&lt;wsp:rsid wsp:val=&quot;003663CD&quot;/&gt;&lt;wsp:rsid wsp:val=&quot;00396D17&quot;/&gt;&lt;wsp:rsid wsp:val=&quot;003A26DA&quot;/&gt;&lt;wsp:rsid wsp:val=&quot;003C69D2&quot;/&gt;&lt;wsp:rsid wsp:val=&quot;003C6F78&quot;/&gt;&lt;wsp:rsid wsp:val=&quot;003D00B4&quot;/&gt;&lt;wsp:rsid wsp:val=&quot;003D5FEC&quot;/&gt;&lt;wsp:rsid wsp:val=&quot;003D67BB&quot;/&gt;&lt;wsp:rsid wsp:val=&quot;003D74F6&quot;/&gt;&lt;wsp:rsid wsp:val=&quot;003E1763&quot;/&gt;&lt;wsp:rsid wsp:val=&quot;003E6E4D&quot;/&gt;&lt;wsp:rsid wsp:val=&quot;003F048A&quot;/&gt;&lt;wsp:rsid wsp:val=&quot;003F6DA4&quot;/&gt;&lt;wsp:rsid wsp:val=&quot;00400431&quot;/&gt;&lt;wsp:rsid wsp:val=&quot;00410622&quot;/&gt;&lt;wsp:rsid wsp:val=&quot;004130E1&quot;/&gt;&lt;wsp:rsid wsp:val=&quot;0043082F&quot;/&gt;&lt;wsp:rsid wsp:val=&quot;00431E40&quot;/&gt;&lt;wsp:rsid wsp:val=&quot;004418ED&quot;/&gt;&lt;wsp:rsid wsp:val=&quot;004421F7&quot;/&gt;&lt;wsp:rsid wsp:val=&quot;004509D8&quot;/&gt;&lt;wsp:rsid wsp:val=&quot;004573A7&quot;/&gt;&lt;wsp:rsid wsp:val=&quot;00483741&quot;/&gt;&lt;wsp:rsid wsp:val=&quot;00490473&quot;/&gt;&lt;wsp:rsid wsp:val=&quot;004919D1&quot;/&gt;&lt;wsp:rsid wsp:val=&quot;004958C5&quot;/&gt;&lt;wsp:rsid wsp:val=&quot;004A58B7&quot;/&gt;&lt;wsp:rsid wsp:val=&quot;004A63E3&quot;/&gt;&lt;wsp:rsid wsp:val=&quot;004B4247&quot;/&gt;&lt;wsp:rsid wsp:val=&quot;004B5AE4&quot;/&gt;&lt;wsp:rsid wsp:val=&quot;004C1331&quot;/&gt;&lt;wsp:rsid wsp:val=&quot;004C37CD&quot;/&gt;&lt;wsp:rsid wsp:val=&quot;004C45CE&quot;/&gt;&lt;wsp:rsid wsp:val=&quot;004C6CAE&quot;/&gt;&lt;wsp:rsid wsp:val=&quot;004D0695&quot;/&gt;&lt;wsp:rsid wsp:val=&quot;004D2034&quot;/&gt;&lt;wsp:rsid wsp:val=&quot;004E390E&quot;/&gt;&lt;wsp:rsid wsp:val=&quot;004E7FFD&quot;/&gt;&lt;wsp:rsid wsp:val=&quot;004F12AB&quot;/&gt;&lt;wsp:rsid wsp:val=&quot;004F47E0&quot;/&gt;&lt;wsp:rsid wsp:val=&quot;005060E2&quot;/&gt;&lt;wsp:rsid wsp:val=&quot;005135B8&quot;/&gt;&lt;wsp:rsid wsp:val=&quot;00515759&quot;/&gt;&lt;wsp:rsid wsp:val=&quot;0052147E&quot;/&gt;&lt;wsp:rsid wsp:val=&quot;00525A5A&quot;/&gt;&lt;wsp:rsid wsp:val=&quot;00533D87&quot;/&gt;&lt;wsp:rsid wsp:val=&quot;0053523B&quot;/&gt;&lt;wsp:rsid wsp:val=&quot;005421EF&quot;/&gt;&lt;wsp:rsid wsp:val=&quot;005448E5&quot;/&gt;&lt;wsp:rsid wsp:val=&quot;00547C75&quot;/&gt;&lt;wsp:rsid wsp:val=&quot;00551640&quot;/&gt;&lt;wsp:rsid wsp:val=&quot;00553814&quot;/&gt;&lt;wsp:rsid wsp:val=&quot;005560BC&quot;/&gt;&lt;wsp:rsid wsp:val=&quot;00557B33&quot;/&gt;&lt;wsp:rsid wsp:val=&quot;0056058C&quot;/&gt;&lt;wsp:rsid wsp:val=&quot;005745ED&quot;/&gt;&lt;wsp:rsid wsp:val=&quot;0057510A&quot;/&gt;&lt;wsp:rsid wsp:val=&quot;00577670&quot;/&gt;&lt;wsp:rsid wsp:val=&quot;00581F97&quot;/&gt;&lt;wsp:rsid wsp:val=&quot;00587BB8&quot;/&gt;&lt;wsp:rsid wsp:val=&quot;005917B6&quot;/&gt;&lt;wsp:rsid wsp:val=&quot;005935A8&quot;/&gt;&lt;wsp:rsid wsp:val=&quot;00595C7E&quot;/&gt;&lt;wsp:rsid wsp:val=&quot;005D503A&quot;/&gt;&lt;wsp:rsid wsp:val=&quot;005F016A&quot;/&gt;&lt;wsp:rsid wsp:val=&quot;00607E7A&quot;/&gt;&lt;wsp:rsid wsp:val=&quot;00616290&quot;/&gt;&lt;wsp:rsid wsp:val=&quot;006166D4&quot;/&gt;&lt;wsp:rsid wsp:val=&quot;0062281B&quot;/&gt;&lt;wsp:rsid wsp:val=&quot;006276EF&quot;/&gt;&lt;wsp:rsid wsp:val=&quot;00632E89&quot;/&gt;&lt;wsp:rsid wsp:val=&quot;00642717&quot;/&gt;&lt;wsp:rsid wsp:val=&quot;006430F0&quot;/&gt;&lt;wsp:rsid wsp:val=&quot;00652633&quot;/&gt;&lt;wsp:rsid wsp:val=&quot;00655E4F&quot;/&gt;&lt;wsp:rsid wsp:val=&quot;006571C5&quot;/&gt;&lt;wsp:rsid wsp:val=&quot;00657EFD&quot;/&gt;&lt;wsp:rsid wsp:val=&quot;00675393&quot;/&gt;&lt;wsp:rsid wsp:val=&quot;00681BF8&quot;/&gt;&lt;wsp:rsid wsp:val=&quot;00694543&quot;/&gt;&lt;wsp:rsid wsp:val=&quot;00696753&quot;/&gt;&lt;wsp:rsid wsp:val=&quot;006C2809&quot;/&gt;&lt;wsp:rsid wsp:val=&quot;006C7074&quot;/&gt;&lt;wsp:rsid wsp:val=&quot;006C7287&quot;/&gt;&lt;wsp:rsid wsp:val=&quot;006D0F6D&quot;/&gt;&lt;wsp:rsid wsp:val=&quot;006D530A&quot;/&gt;&lt;wsp:rsid wsp:val=&quot;006D7391&quot;/&gt;&lt;wsp:rsid wsp:val=&quot;006E6726&quot;/&gt;&lt;wsp:rsid wsp:val=&quot;007021A4&quot;/&gt;&lt;wsp:rsid wsp:val=&quot;00703635&quot;/&gt;&lt;wsp:rsid wsp:val=&quot;0070532B&quot;/&gt;&lt;wsp:rsid wsp:val=&quot;00707770&quot;/&gt;&lt;wsp:rsid wsp:val=&quot;00720250&quot;/&gt;&lt;wsp:rsid wsp:val=&quot;007246B0&quot;/&gt;&lt;wsp:rsid wsp:val=&quot;00726C1E&quot;/&gt;&lt;wsp:rsid wsp:val=&quot;00732C5D&quot;/&gt;&lt;wsp:rsid wsp:val=&quot;0073352F&quot;/&gt;&lt;wsp:rsid wsp:val=&quot;00740356&quot;/&gt;&lt;wsp:rsid wsp:val=&quot;00740E23&quot;/&gt;&lt;wsp:rsid wsp:val=&quot;00742D43&quot;/&gt;&lt;wsp:rsid wsp:val=&quot;0075256B&quot;/&gt;&lt;wsp:rsid wsp:val=&quot;00752D42&quot;/&gt;&lt;wsp:rsid wsp:val=&quot;00756029&quot;/&gt;&lt;wsp:rsid wsp:val=&quot;007562A2&quot;/&gt;&lt;wsp:rsid wsp:val=&quot;007600C2&quot;/&gt;&lt;wsp:rsid wsp:val=&quot;007674E6&quot;/&gt;&lt;wsp:rsid wsp:val=&quot;007717D9&quot;/&gt;&lt;wsp:rsid wsp:val=&quot;00787165&quot;/&gt;&lt;wsp:rsid wsp:val=&quot;00790497&quot;/&gt;&lt;wsp:rsid wsp:val=&quot;007A3752&quot;/&gt;&lt;wsp:rsid wsp:val=&quot;007A45DD&quot;/&gt;&lt;wsp:rsid wsp:val=&quot;007A54F3&quot;/&gt;&lt;wsp:rsid wsp:val=&quot;007A66FD&quot;/&gt;&lt;wsp:rsid wsp:val=&quot;007B723A&quot;/&gt;&lt;wsp:rsid wsp:val=&quot;007C0A7F&quot;/&gt;&lt;wsp:rsid wsp:val=&quot;007D4178&quot;/&gt;&lt;wsp:rsid wsp:val=&quot;007D5135&quot;/&gt;&lt;wsp:rsid wsp:val=&quot;007D5F50&quot;/&gt;&lt;wsp:rsid wsp:val=&quot;007D6F84&quot;/&gt;&lt;wsp:rsid wsp:val=&quot;007E75EB&quot;/&gt;&lt;wsp:rsid wsp:val=&quot;007F78AB&quot;/&gt;&lt;wsp:rsid wsp:val=&quot;00802302&quot;/&gt;&lt;wsp:rsid wsp:val=&quot;00812BE7&quot;/&gt;&lt;wsp:rsid wsp:val=&quot;00821513&quot;/&gt;&lt;wsp:rsid wsp:val=&quot;00826881&quot;/&gt;&lt;wsp:rsid wsp:val=&quot;00837FDD&quot;/&gt;&lt;wsp:rsid wsp:val=&quot;00843446&quot;/&gt;&lt;wsp:rsid wsp:val=&quot;0084366E&quot;/&gt;&lt;wsp:rsid wsp:val=&quot;008534E7&quot;/&gt;&lt;wsp:rsid wsp:val=&quot;0085690C&quot;/&gt;&lt;wsp:rsid wsp:val=&quot;00861688&quot;/&gt;&lt;wsp:rsid wsp:val=&quot;00862841&quot;/&gt;&lt;wsp:rsid wsp:val=&quot;008710E0&quot;/&gt;&lt;wsp:rsid wsp:val=&quot;008724D8&quot;/&gt;&lt;wsp:rsid wsp:val=&quot;00873B99&quot;/&gt;&lt;wsp:rsid wsp:val=&quot;00874522&quot;/&gt;&lt;wsp:rsid wsp:val=&quot;0088103E&quot;/&gt;&lt;wsp:rsid wsp:val=&quot;0088621C&quot;/&gt;&lt;wsp:rsid wsp:val=&quot;008868D1&quot;/&gt;&lt;wsp:rsid wsp:val=&quot;00895B30&quot;/&gt;&lt;wsp:rsid wsp:val=&quot;008975C3&quot;/&gt;&lt;wsp:rsid wsp:val=&quot;008A12B5&quot;/&gt;&lt;wsp:rsid wsp:val=&quot;008A272D&quot;/&gt;&lt;wsp:rsid wsp:val=&quot;008B3310&quot;/&gt;&lt;wsp:rsid wsp:val=&quot;008D117E&quot;/&gt;&lt;wsp:rsid wsp:val=&quot;008D3845&quot;/&gt;&lt;wsp:rsid wsp:val=&quot;008E1B3B&quot;/&gt;&lt;wsp:rsid wsp:val=&quot;008E719B&quot;/&gt;&lt;wsp:rsid wsp:val=&quot;008E72D4&quot;/&gt;&lt;wsp:rsid wsp:val=&quot;008F6F87&quot;/&gt;&lt;wsp:rsid wsp:val=&quot;008F748F&quot;/&gt;&lt;wsp:rsid wsp:val=&quot;009030E2&quot;/&gt;&lt;wsp:rsid wsp:val=&quot;0090685E&quot;/&gt;&lt;wsp:rsid wsp:val=&quot;00910BA9&quot;/&gt;&lt;wsp:rsid wsp:val=&quot;009113C4&quot;/&gt;&lt;wsp:rsid wsp:val=&quot;00922E28&quot;/&gt;&lt;wsp:rsid wsp:val=&quot;0093053F&quot;/&gt;&lt;wsp:rsid wsp:val=&quot;009372B0&quot;/&gt;&lt;wsp:rsid wsp:val=&quot;00947448&quot;/&gt;&lt;wsp:rsid wsp:val=&quot;009510F0&quot;/&gt;&lt;wsp:rsid wsp:val=&quot;0095488D&quot;/&gt;&lt;wsp:rsid wsp:val=&quot;009602E9&quot;/&gt;&lt;wsp:rsid wsp:val=&quot;0096072F&quot;/&gt;&lt;wsp:rsid wsp:val=&quot;0096449F&quot;/&gt;&lt;wsp:rsid wsp:val=&quot;00966281&quot;/&gt;&lt;wsp:rsid wsp:val=&quot;00976312&quot;/&gt;&lt;wsp:rsid wsp:val=&quot;009778A6&quot;/&gt;&lt;wsp:rsid wsp:val=&quot;00986601&quot;/&gt;&lt;wsp:rsid wsp:val=&quot;009A240F&quot;/&gt;&lt;wsp:rsid wsp:val=&quot;009B1E0D&quot;/&gt;&lt;wsp:rsid wsp:val=&quot;009B4D03&quot;/&gt;&lt;wsp:rsid wsp:val=&quot;009C06E3&quot;/&gt;&lt;wsp:rsid wsp:val=&quot;009C52C2&quot;/&gt;&lt;wsp:rsid wsp:val=&quot;009C5D42&quot;/&gt;&lt;wsp:rsid wsp:val=&quot;009D26CF&quot;/&gt;&lt;wsp:rsid wsp:val=&quot;009D3370&quot;/&gt;&lt;wsp:rsid wsp:val=&quot;009D35B4&quot;/&gt;&lt;wsp:rsid wsp:val=&quot;009D5F21&quot;/&gt;&lt;wsp:rsid wsp:val=&quot;009E7932&quot;/&gt;&lt;wsp:rsid wsp:val=&quot;00A002CD&quot;/&gt;&lt;wsp:rsid wsp:val=&quot;00A02EB9&quot;/&gt;&lt;wsp:rsid wsp:val=&quot;00A05697&quot;/&gt;&lt;wsp:rsid wsp:val=&quot;00A10FE5&quot;/&gt;&lt;wsp:rsid wsp:val=&quot;00A3355E&quot;/&gt;&lt;wsp:rsid wsp:val=&quot;00A401A2&quot;/&gt;&lt;wsp:rsid wsp:val=&quot;00A43787&quot;/&gt;&lt;wsp:rsid wsp:val=&quot;00A52691&quot;/&gt;&lt;wsp:rsid wsp:val=&quot;00A559B9&quot;/&gt;&lt;wsp:rsid wsp:val=&quot;00A645BF&quot;/&gt;&lt;wsp:rsid wsp:val=&quot;00A66981&quot;/&gt;&lt;wsp:rsid wsp:val=&quot;00A804E3&quot;/&gt;&lt;wsp:rsid wsp:val=&quot;00A84F56&quot;/&gt;&lt;wsp:rsid wsp:val=&quot;00A91845&quot;/&gt;&lt;wsp:rsid wsp:val=&quot;00A91888&quot;/&gt;&lt;wsp:rsid wsp:val=&quot;00A924F7&quot;/&gt;&lt;wsp:rsid wsp:val=&quot;00A9567A&quot;/&gt;&lt;wsp:rsid wsp:val=&quot;00AA0E85&quot;/&gt;&lt;wsp:rsid wsp:val=&quot;00AA5FB0&quot;/&gt;&lt;wsp:rsid wsp:val=&quot;00AB5F89&quot;/&gt;&lt;wsp:rsid wsp:val=&quot;00AD5A71&quot;/&gt;&lt;wsp:rsid wsp:val=&quot;00AD6FF9&quot;/&gt;&lt;wsp:rsid wsp:val=&quot;00AE3AE5&quot;/&gt;&lt;wsp:rsid wsp:val=&quot;00AE5D50&quot;/&gt;&lt;wsp:rsid wsp:val=&quot;00AF0EAC&quot;/&gt;&lt;wsp:rsid wsp:val=&quot;00AF29DF&quot;/&gt;&lt;wsp:rsid wsp:val=&quot;00B012F0&quot;/&gt;&lt;wsp:rsid wsp:val=&quot;00B11DD4&quot;/&gt;&lt;wsp:rsid wsp:val=&quot;00B13C94&quot;/&gt;&lt;wsp:rsid wsp:val=&quot;00B14C4C&quot;/&gt;&lt;wsp:rsid wsp:val=&quot;00B22A1B&quot;/&gt;&lt;wsp:rsid wsp:val=&quot;00B22E83&quot;/&gt;&lt;wsp:rsid wsp:val=&quot;00B24240&quot;/&gt;&lt;wsp:rsid wsp:val=&quot;00B311B3&quot;/&gt;&lt;wsp:rsid wsp:val=&quot;00B31A19&quot;/&gt;&lt;wsp:rsid wsp:val=&quot;00B400EA&quot;/&gt;&lt;wsp:rsid wsp:val=&quot;00B408D8&quot;/&gt;&lt;wsp:rsid wsp:val=&quot;00B46326&quot;/&gt;&lt;wsp:rsid wsp:val=&quot;00B5076D&quot;/&gt;&lt;wsp:rsid wsp:val=&quot;00B61BCD&quot;/&gt;&lt;wsp:rsid wsp:val=&quot;00B813EE&quot;/&gt;&lt;wsp:rsid wsp:val=&quot;00B84B91&quot;/&gt;&lt;wsp:rsid wsp:val=&quot;00B87777&quot;/&gt;&lt;wsp:rsid wsp:val=&quot;00B87E5A&quot;/&gt;&lt;wsp:rsid wsp:val=&quot;00BA2E98&quot;/&gt;&lt;wsp:rsid wsp:val=&quot;00BA2EC4&quot;/&gt;&lt;wsp:rsid wsp:val=&quot;00BA77D3&quot;/&gt;&lt;wsp:rsid wsp:val=&quot;00BC3C0B&quot;/&gt;&lt;wsp:rsid wsp:val=&quot;00BC57FA&quot;/&gt;&lt;wsp:rsid wsp:val=&quot;00BC7D39&quot;/&gt;&lt;wsp:rsid wsp:val=&quot;00BD1838&quot;/&gt;&lt;wsp:rsid wsp:val=&quot;00BD766E&quot;/&gt;&lt;wsp:rsid wsp:val=&quot;00BE1AE0&quot;/&gt;&lt;wsp:rsid wsp:val=&quot;00BE2AB8&quot;/&gt;&lt;wsp:rsid wsp:val=&quot;00BE6ACA&quot;/&gt;&lt;wsp:rsid wsp:val=&quot;00C00B7E&quot;/&gt;&lt;wsp:rsid wsp:val=&quot;00C020C6&quot;/&gt;&lt;wsp:rsid wsp:val=&quot;00C10E0D&quot;/&gt;&lt;wsp:rsid wsp:val=&quot;00C139D2&quot;/&gt;&lt;wsp:rsid wsp:val=&quot;00C25519&quot;/&gt;&lt;wsp:rsid wsp:val=&quot;00C2626E&quot;/&gt;&lt;wsp:rsid wsp:val=&quot;00C279FA&quot;/&gt;&lt;wsp:rsid wsp:val=&quot;00C3052F&quot;/&gt;&lt;wsp:rsid wsp:val=&quot;00C42F57&quot;/&gt;&lt;wsp:rsid wsp:val=&quot;00C445AA&quot;/&gt;&lt;wsp:rsid wsp:val=&quot;00C506C0&quot;/&gt;&lt;wsp:rsid wsp:val=&quot;00C5368B&quot;/&gt;&lt;wsp:rsid wsp:val=&quot;00C53F61&quot;/&gt;&lt;wsp:rsid wsp:val=&quot;00C60F36&quot;/&gt;&lt;wsp:rsid wsp:val=&quot;00C64914&quot;/&gt;&lt;wsp:rsid wsp:val=&quot;00C651EB&quot;/&gt;&lt;wsp:rsid wsp:val=&quot;00C654C8&quot;/&gt;&lt;wsp:rsid wsp:val=&quot;00C76D0F&quot;/&gt;&lt;wsp:rsid wsp:val=&quot;00C81EF7&quot;/&gt;&lt;wsp:rsid wsp:val=&quot;00C93678&quot;/&gt;&lt;wsp:rsid wsp:val=&quot;00C938EE&quot;/&gt;&lt;wsp:rsid wsp:val=&quot;00C94ED4&quot;/&gt;&lt;wsp:rsid wsp:val=&quot;00CA0AE8&quot;/&gt;&lt;wsp:rsid wsp:val=&quot;00CA1321&quot;/&gt;&lt;wsp:rsid wsp:val=&quot;00CA62DE&quot;/&gt;&lt;wsp:rsid wsp:val=&quot;00CA649A&quot;/&gt;&lt;wsp:rsid wsp:val=&quot;00CD5B8E&quot;/&gt;&lt;wsp:rsid wsp:val=&quot;00CD7278&quot;/&gt;&lt;wsp:rsid wsp:val=&quot;00CE09EA&quot;/&gt;&lt;wsp:rsid wsp:val=&quot;00CF5679&quot;/&gt;&lt;wsp:rsid wsp:val=&quot;00D05D41&quot;/&gt;&lt;wsp:rsid wsp:val=&quot;00D2187F&quot;/&gt;&lt;wsp:rsid wsp:val=&quot;00D25A33&quot;/&gt;&lt;wsp:rsid wsp:val=&quot;00D27247&quot;/&gt;&lt;wsp:rsid wsp:val=&quot;00D31218&quot;/&gt;&lt;wsp:rsid wsp:val=&quot;00D33F9B&quot;/&gt;&lt;wsp:rsid wsp:val=&quot;00D45C31&quot;/&gt;&lt;wsp:rsid wsp:val=&quot;00D526A6&quot;/&gt;&lt;wsp:rsid wsp:val=&quot;00D578FE&quot;/&gt;&lt;wsp:rsid wsp:val=&quot;00D6013F&quot;/&gt;&lt;wsp:rsid wsp:val=&quot;00D71DF2&quot;/&gt;&lt;wsp:rsid wsp:val=&quot;00D81DEC&quot;/&gt;&lt;wsp:rsid wsp:val=&quot;00D94A0D&quot;/&gt;&lt;wsp:rsid wsp:val=&quot;00DA2FF8&quot;/&gt;&lt;wsp:rsid wsp:val=&quot;00DA7193&quot;/&gt;&lt;wsp:rsid wsp:val=&quot;00DB3E06&quot;/&gt;&lt;wsp:rsid wsp:val=&quot;00DC1A24&quot;/&gt;&lt;wsp:rsid wsp:val=&quot;00DC4CCF&quot;/&gt;&lt;wsp:rsid wsp:val=&quot;00DD2861&quot;/&gt;&lt;wsp:rsid wsp:val=&quot;00DD3DB0&quot;/&gt;&lt;wsp:rsid wsp:val=&quot;00DE0925&quot;/&gt;&lt;wsp:rsid wsp:val=&quot;00DE241F&quot;/&gt;&lt;wsp:rsid wsp:val=&quot;00DE68F6&quot;/&gt;&lt;wsp:rsid wsp:val=&quot;00E011FA&quot;/&gt;&lt;wsp:rsid wsp:val=&quot;00E057F7&quot;/&gt;&lt;wsp:rsid wsp:val=&quot;00E1320E&quot;/&gt;&lt;wsp:rsid wsp:val=&quot;00E13E34&quot;/&gt;&lt;wsp:rsid wsp:val=&quot;00E1517A&quot;/&gt;&lt;wsp:rsid wsp:val=&quot;00E15517&quot;/&gt;&lt;wsp:rsid wsp:val=&quot;00E23DD7&quot;/&gt;&lt;wsp:rsid wsp:val=&quot;00E54E97&quot;/&gt;&lt;wsp:rsid wsp:val=&quot;00E616C7&quot;/&gt;&lt;wsp:rsid wsp:val=&quot;00E62D1E&quot;/&gt;&lt;wsp:rsid wsp:val=&quot;00E646C3&quot;/&gt;&lt;wsp:rsid wsp:val=&quot;00E708BA&quot;/&gt;&lt;wsp:rsid wsp:val=&quot;00E754CA&quot;/&gt;&lt;wsp:rsid wsp:val=&quot;00E75913&quot;/&gt;&lt;wsp:rsid wsp:val=&quot;00E75AB8&quot;/&gt;&lt;wsp:rsid wsp:val=&quot;00E779CD&quot;/&gt;&lt;wsp:rsid wsp:val=&quot;00E87F6F&quot;/&gt;&lt;wsp:rsid wsp:val=&quot;00E90706&quot;/&gt;&lt;wsp:rsid wsp:val=&quot;00EA2769&quot;/&gt;&lt;wsp:rsid wsp:val=&quot;00EB1823&quot;/&gt;&lt;wsp:rsid wsp:val=&quot;00EB4072&quot;/&gt;&lt;wsp:rsid wsp:val=&quot;00EB7BE9&quot;/&gt;&lt;wsp:rsid wsp:val=&quot;00EC159F&quot;/&gt;&lt;wsp:rsid wsp:val=&quot;00EC29BC&quot;/&gt;&lt;wsp:rsid wsp:val=&quot;00EC4AB5&quot;/&gt;&lt;wsp:rsid wsp:val=&quot;00EC6172&quot;/&gt;&lt;wsp:rsid wsp:val=&quot;00EC714A&quot;/&gt;&lt;wsp:rsid wsp:val=&quot;00EC78BB&quot;/&gt;&lt;wsp:rsid wsp:val=&quot;00ED328E&quot;/&gt;&lt;wsp:rsid wsp:val=&quot;00EE3806&quot;/&gt;&lt;wsp:rsid wsp:val=&quot;00EF1CBF&quot;/&gt;&lt;wsp:rsid wsp:val=&quot;00EF360E&quot;/&gt;&lt;wsp:rsid wsp:val=&quot;00F07B82&quot;/&gt;&lt;wsp:rsid wsp:val=&quot;00F16BDA&quot;/&gt;&lt;wsp:rsid wsp:val=&quot;00F22416&quot;/&gt;&lt;wsp:rsid wsp:val=&quot;00F33A5E&quot;/&gt;&lt;wsp:rsid wsp:val=&quot;00F34727&quot;/&gt;&lt;wsp:rsid wsp:val=&quot;00F358A6&quot;/&gt;&lt;wsp:rsid wsp:val=&quot;00F40EC7&quot;/&gt;&lt;wsp:rsid wsp:val=&quot;00F428B3&quot;/&gt;&lt;wsp:rsid wsp:val=&quot;00F566DA&quot;/&gt;&lt;wsp:rsid wsp:val=&quot;00F649C0&quot;/&gt;&lt;wsp:rsid wsp:val=&quot;00F64D9D&quot;/&gt;&lt;wsp:rsid wsp:val=&quot;00F65D89&quot;/&gt;&lt;wsp:rsid wsp:val=&quot;00F73A32&quot;/&gt;&lt;wsp:rsid wsp:val=&quot;00F85F45&quot;/&gt;&lt;wsp:rsid wsp:val=&quot;00F90D54&quot;/&gt;&lt;wsp:rsid wsp:val=&quot;00F97491&quot;/&gt;&lt;wsp:rsid wsp:val=&quot;00FA0AB5&quot;/&gt;&lt;wsp:rsid wsp:val=&quot;00FA3322&quot;/&gt;&lt;wsp:rsid wsp:val=&quot;00FB025B&quot;/&gt;&lt;wsp:rsid wsp:val=&quot;00FB3161&quot;/&gt;&lt;wsp:rsid wsp:val=&quot;00FB4194&quot;/&gt;&lt;wsp:rsid wsp:val=&quot;00FC370E&quot;/&gt;&lt;wsp:rsid wsp:val=&quot;00FD3699&quot;/&gt;&lt;wsp:rsid wsp:val=&quot;00FD7CE2&quot;/&gt;&lt;wsp:rsid wsp:val=&quot;00FE5571&quot;/&gt;&lt;wsp:rsid wsp:val=&quot;00FF2553&quot;/&gt;&lt;wsp:rsid wsp:val=&quot;00FF7A1E&quot;/&gt;&lt;/wsp:rsids&gt;&lt;/w:docPr&gt;&lt;w:body&gt;&lt;w:p wsp:rsidR=&quot;00000000&quot; wsp:rsidRDefault=&quot;0043082F&quot;&gt;&lt;m:oMathPara&gt;&lt;m:oMath&gt;&lt;m:sSub&gt;&lt;m:sSubPr&gt;&lt;m:ctrlPr&gt;&lt;w:rPr&gt;&lt;w:rFonts w:ascii=&quot;Cambria Math&quot; w:h-ansi=&quot;Cambria Math&quot; w:cs=&quot;Arial&quot;/&gt;&lt;wx:font wx:val=&quot;Cambria Math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/w:rPr&gt;&lt;m:t&gt; &lt;/m:t&gt;&lt;/m:r&gt;&lt;m:sSub&gt;&lt;m:sSubPr&gt;&lt;m:ctrlPr&gt;&lt;w:rPr&gt;&lt;w:rFonts w:ascii=&quot;Cambria Math&quot; w:h-ansi=&quot;Cambria Math&quot; w:cs=&quot;Arial&quot;/&gt;&lt;wx:font wx:val=&quot;Cambria Math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/w:rPr&gt;&lt;m:t&gt;P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/w:rPr&gt;&lt;m:t&gt;Xi&lt;/m:t&gt;&lt;/m:r&gt;&lt;/m:sub&gt;&lt;/m:sSub&gt;&lt;m:r&gt;&lt;m:rPr&gt;&lt;m:sty m:val=&quot;p&quot;/&gt;&lt;/m:rPr&gt;&lt;w:rPr&gt;&lt;w:rFonts w:ascii=&quot;Cambria Math&quot; w:h-ansi=&quot;Cambria Math&quot; w:cs=&quot;Arial&quot;/&gt;&lt;wx:font wx:val=&quot;Cambria Math&quot;/&gt;&lt;/w:rPr&gt;&lt;m:t&gt;,P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/w:rPr&gt;&lt;m:t&gt;Yi&lt;/m:t&gt;&lt;/m:r&gt;&lt;/m:sub&gt;&lt;/m:sSub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8" o:title="" chromakey="white"/>
          </v:shape>
        </w:pict>
      </w:r>
      <w:r w:rsidRPr="008868D1">
        <w:rPr>
          <w:rFonts w:ascii="Arial" w:hAnsi="Arial" w:cs="Arial"/>
          <w:rtl/>
        </w:rPr>
        <w:fldChar w:fldCharType="end"/>
      </w:r>
      <w:r w:rsidRPr="001732CE">
        <w:rPr>
          <w:rFonts w:ascii="Arial" w:hAnsi="Arial" w:cs="Arial"/>
          <w:rtl/>
        </w:rPr>
        <w:t xml:space="preserve"> (10 נק')</w:t>
      </w:r>
    </w:p>
    <w:p w:rsidR="00687483" w:rsidRPr="001732CE" w:rsidRDefault="00687483" w:rsidP="007021A4">
      <w:pPr>
        <w:pStyle w:val="ListParagraph"/>
        <w:numPr>
          <w:ilvl w:val="0"/>
          <w:numId w:val="25"/>
        </w:numPr>
        <w:spacing w:after="200" w:line="276" w:lineRule="auto"/>
        <w:rPr>
          <w:rFonts w:ascii="Arial" w:hAnsi="Arial" w:cs="Arial"/>
        </w:rPr>
      </w:pPr>
      <w:r w:rsidRPr="001732CE">
        <w:rPr>
          <w:rFonts w:ascii="Arial" w:hAnsi="Arial" w:cs="Arial"/>
          <w:rtl/>
        </w:rPr>
        <w:t xml:space="preserve">מצאו את מקדם המתאם </w:t>
      </w:r>
      <w:r w:rsidRPr="00C020C6">
        <w:rPr>
          <w:rFonts w:ascii="Arial" w:hAnsi="Arial" w:cs="Arial"/>
          <w:rtl/>
        </w:rPr>
        <w:fldChar w:fldCharType="begin"/>
      </w:r>
      <w:r w:rsidRPr="00C020C6">
        <w:rPr>
          <w:rFonts w:ascii="Arial" w:hAnsi="Arial" w:cs="Arial"/>
          <w:rtl/>
        </w:rPr>
        <w:instrText xml:space="preserve"> QUOTE </w:instrText>
      </w:r>
      <w:r>
        <w:pict>
          <v:shape id="_x0000_i1043" type="#_x0000_t75" style="width:33.75pt;height:13.5pt" equationxml="&lt;?xml version=&quot;1.0&quot; encoding=&quot;UTF-8&quot; standalone=&quot;yes&quot;?&gt;&#10;&#10;&#10;&#10;&#10;&#10;&#10;&#10;&#10;&#10;&#10;&#10;&#10;&#10;&#10;&#10;&#10;&#10;&#10;&#10;&#10;&#10;&#10;&#10;&#10;&#10;&#10;&#10;&#10;&#10;&#10;&#10;&lt;?mso-application progid=&quot;Word.Document&quot;?&gt;&#10;&#10;&#10;&#10;&#10;&#10;&#10;&#10;&#10;&#10;&#10;&#10;&#10;&#10;&#10;&#10;&#10;&#10;&#10;&#10;&#10;&#10;&#10;&#10;&#10;&#10;&#10;&#10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20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1C1530&quot;/&gt;&lt;wsp:rsid wsp:val=&quot;00003D95&quot;/&gt;&lt;wsp:rsid wsp:val=&quot;00003D99&quot;/&gt;&lt;wsp:rsid wsp:val=&quot;0001214E&quot;/&gt;&lt;wsp:rsid wsp:val=&quot;00013578&quot;/&gt;&lt;wsp:rsid wsp:val=&quot;00016104&quot;/&gt;&lt;wsp:rsid wsp:val=&quot;0001777A&quot;/&gt;&lt;wsp:rsid wsp:val=&quot;00027CA7&quot;/&gt;&lt;wsp:rsid wsp:val=&quot;00051DD9&quot;/&gt;&lt;wsp:rsid wsp:val=&quot;00067D7F&quot;/&gt;&lt;wsp:rsid wsp:val=&quot;00070277&quot;/&gt;&lt;wsp:rsid wsp:val=&quot;0007686D&quot;/&gt;&lt;wsp:rsid wsp:val=&quot;000866C6&quot;/&gt;&lt;wsp:rsid wsp:val=&quot;00092A51&quot;/&gt;&lt;wsp:rsid wsp:val=&quot;000A1E86&quot;/&gt;&lt;wsp:rsid wsp:val=&quot;000C2962&quot;/&gt;&lt;wsp:rsid wsp:val=&quot;000C2DB1&quot;/&gt;&lt;wsp:rsid wsp:val=&quot;000C2E89&quot;/&gt;&lt;wsp:rsid wsp:val=&quot;000C31E3&quot;/&gt;&lt;wsp:rsid wsp:val=&quot;000D3879&quot;/&gt;&lt;wsp:rsid wsp:val=&quot;000E19E9&quot;/&gt;&lt;wsp:rsid wsp:val=&quot;000F46FA&quot;/&gt;&lt;wsp:rsid wsp:val=&quot;00112288&quot;/&gt;&lt;wsp:rsid wsp:val=&quot;00113303&quot;/&gt;&lt;wsp:rsid wsp:val=&quot;00113477&quot;/&gt;&lt;wsp:rsid wsp:val=&quot;00121E1C&quot;/&gt;&lt;wsp:rsid wsp:val=&quot;00123B3E&quot;/&gt;&lt;wsp:rsid wsp:val=&quot;001262D3&quot;/&gt;&lt;wsp:rsid wsp:val=&quot;00127679&quot;/&gt;&lt;wsp:rsid wsp:val=&quot;0014026E&quot;/&gt;&lt;wsp:rsid wsp:val=&quot;00140BD0&quot;/&gt;&lt;wsp:rsid wsp:val=&quot;001438DA&quot;/&gt;&lt;wsp:rsid wsp:val=&quot;0014402A&quot;/&gt;&lt;wsp:rsid wsp:val=&quot;001511D8&quot;/&gt;&lt;wsp:rsid wsp:val=&quot;00152BD1&quot;/&gt;&lt;wsp:rsid wsp:val=&quot;00153056&quot;/&gt;&lt;wsp:rsid wsp:val=&quot;001604BF&quot;/&gt;&lt;wsp:rsid wsp:val=&quot;001668AB&quot;/&gt;&lt;wsp:rsid wsp:val=&quot;00167B52&quot;/&gt;&lt;wsp:rsid wsp:val=&quot;001732CE&quot;/&gt;&lt;wsp:rsid wsp:val=&quot;00180364&quot;/&gt;&lt;wsp:rsid wsp:val=&quot;00180BBB&quot;/&gt;&lt;wsp:rsid wsp:val=&quot;001828C8&quot;/&gt;&lt;wsp:rsid wsp:val=&quot;00183469&quot;/&gt;&lt;wsp:rsid wsp:val=&quot;001835EF&quot;/&gt;&lt;wsp:rsid wsp:val=&quot;0019218F&quot;/&gt;&lt;wsp:rsid wsp:val=&quot;00197ECB&quot;/&gt;&lt;wsp:rsid wsp:val=&quot;001A012C&quot;/&gt;&lt;wsp:rsid wsp:val=&quot;001B2579&quot;/&gt;&lt;wsp:rsid wsp:val=&quot;001B30F3&quot;/&gt;&lt;wsp:rsid wsp:val=&quot;001C1530&quot;/&gt;&lt;wsp:rsid wsp:val=&quot;001D334E&quot;/&gt;&lt;wsp:rsid wsp:val=&quot;001E5CC7&quot;/&gt;&lt;wsp:rsid wsp:val=&quot;001F43BD&quot;/&gt;&lt;wsp:rsid wsp:val=&quot;00201951&quot;/&gt;&lt;wsp:rsid wsp:val=&quot;002111E3&quot;/&gt;&lt;wsp:rsid wsp:val=&quot;00211D4F&quot;/&gt;&lt;wsp:rsid wsp:val=&quot;002206B7&quot;/&gt;&lt;wsp:rsid wsp:val=&quot;00230D2B&quot;/&gt;&lt;wsp:rsid wsp:val=&quot;00247280&quot;/&gt;&lt;wsp:rsid wsp:val=&quot;00252188&quot;/&gt;&lt;wsp:rsid wsp:val=&quot;002543FE&quot;/&gt;&lt;wsp:rsid wsp:val=&quot;00262562&quot;/&gt;&lt;wsp:rsid wsp:val=&quot;00265F71&quot;/&gt;&lt;wsp:rsid wsp:val=&quot;00266914&quot;/&gt;&lt;wsp:rsid wsp:val=&quot;002702ED&quot;/&gt;&lt;wsp:rsid wsp:val=&quot;00287F2A&quot;/&gt;&lt;wsp:rsid wsp:val=&quot;00293CF9&quot;/&gt;&lt;wsp:rsid wsp:val=&quot;002955BD&quot;/&gt;&lt;wsp:rsid wsp:val=&quot;002A46AC&quot;/&gt;&lt;wsp:rsid wsp:val=&quot;002A6A7A&quot;/&gt;&lt;wsp:rsid wsp:val=&quot;002B0807&quot;/&gt;&lt;wsp:rsid wsp:val=&quot;002B2B5C&quot;/&gt;&lt;wsp:rsid wsp:val=&quot;002B3C40&quot;/&gt;&lt;wsp:rsid wsp:val=&quot;002F00D8&quot;/&gt;&lt;wsp:rsid wsp:val=&quot;00303D63&quot;/&gt;&lt;wsp:rsid wsp:val=&quot;00304D22&quot;/&gt;&lt;wsp:rsid wsp:val=&quot;00305649&quot;/&gt;&lt;wsp:rsid wsp:val=&quot;0031338C&quot;/&gt;&lt;wsp:rsid wsp:val=&quot;003145A7&quot;/&gt;&lt;wsp:rsid wsp:val=&quot;0031470A&quot;/&gt;&lt;wsp:rsid wsp:val=&quot;00316F18&quot;/&gt;&lt;wsp:rsid wsp:val=&quot;003170FA&quot;/&gt;&lt;wsp:rsid wsp:val=&quot;00317AF2&quot;/&gt;&lt;wsp:rsid wsp:val=&quot;0032265B&quot;/&gt;&lt;wsp:rsid wsp:val=&quot;00330E8A&quot;/&gt;&lt;wsp:rsid wsp:val=&quot;003350A1&quot;/&gt;&lt;wsp:rsid wsp:val=&quot;00341A76&quot;/&gt;&lt;wsp:rsid wsp:val=&quot;00345C73&quot;/&gt;&lt;wsp:rsid wsp:val=&quot;003559E1&quot;/&gt;&lt;wsp:rsid wsp:val=&quot;003663CD&quot;/&gt;&lt;wsp:rsid wsp:val=&quot;00396D17&quot;/&gt;&lt;wsp:rsid wsp:val=&quot;003C69D2&quot;/&gt;&lt;wsp:rsid wsp:val=&quot;003C6F78&quot;/&gt;&lt;wsp:rsid wsp:val=&quot;003D00B4&quot;/&gt;&lt;wsp:rsid wsp:val=&quot;003D5FEC&quot;/&gt;&lt;wsp:rsid wsp:val=&quot;003D67BB&quot;/&gt;&lt;wsp:rsid wsp:val=&quot;003D74F6&quot;/&gt;&lt;wsp:rsid wsp:val=&quot;003E1763&quot;/&gt;&lt;wsp:rsid wsp:val=&quot;003E6E4D&quot;/&gt;&lt;wsp:rsid wsp:val=&quot;003F6DA4&quot;/&gt;&lt;wsp:rsid wsp:val=&quot;00400431&quot;/&gt;&lt;wsp:rsid wsp:val=&quot;00410622&quot;/&gt;&lt;wsp:rsid wsp:val=&quot;004130E1&quot;/&gt;&lt;wsp:rsid wsp:val=&quot;00431E40&quot;/&gt;&lt;wsp:rsid wsp:val=&quot;004421F7&quot;/&gt;&lt;wsp:rsid wsp:val=&quot;004509D8&quot;/&gt;&lt;wsp:rsid wsp:val=&quot;00483741&quot;/&gt;&lt;wsp:rsid wsp:val=&quot;004919D1&quot;/&gt;&lt;wsp:rsid wsp:val=&quot;004958C5&quot;/&gt;&lt;wsp:rsid wsp:val=&quot;004A58B7&quot;/&gt;&lt;wsp:rsid wsp:val=&quot;004A63E3&quot;/&gt;&lt;wsp:rsid wsp:val=&quot;004B4247&quot;/&gt;&lt;wsp:rsid wsp:val=&quot;004B5AE4&quot;/&gt;&lt;wsp:rsid wsp:val=&quot;004C1331&quot;/&gt;&lt;wsp:rsid wsp:val=&quot;004C37CD&quot;/&gt;&lt;wsp:rsid wsp:val=&quot;004C45CE&quot;/&gt;&lt;wsp:rsid wsp:val=&quot;004C6CAE&quot;/&gt;&lt;wsp:rsid wsp:val=&quot;004D0695&quot;/&gt;&lt;wsp:rsid wsp:val=&quot;004D2034&quot;/&gt;&lt;wsp:rsid wsp:val=&quot;004E390E&quot;/&gt;&lt;wsp:rsid wsp:val=&quot;004E7FFD&quot;/&gt;&lt;wsp:rsid wsp:val=&quot;004F12AB&quot;/&gt;&lt;wsp:rsid wsp:val=&quot;004F47E0&quot;/&gt;&lt;wsp:rsid wsp:val=&quot;005060E2&quot;/&gt;&lt;wsp:rsid wsp:val=&quot;005135B8&quot;/&gt;&lt;wsp:rsid wsp:val=&quot;00515759&quot;/&gt;&lt;wsp:rsid wsp:val=&quot;0052147E&quot;/&gt;&lt;wsp:rsid wsp:val=&quot;00525A5A&quot;/&gt;&lt;wsp:rsid wsp:val=&quot;00533D87&quot;/&gt;&lt;wsp:rsid wsp:val=&quot;0053523B&quot;/&gt;&lt;wsp:rsid wsp:val=&quot;005421EF&quot;/&gt;&lt;wsp:rsid wsp:val=&quot;005448E5&quot;/&gt;&lt;wsp:rsid wsp:val=&quot;00547C75&quot;/&gt;&lt;wsp:rsid wsp:val=&quot;00551640&quot;/&gt;&lt;wsp:rsid wsp:val=&quot;00553814&quot;/&gt;&lt;wsp:rsid wsp:val=&quot;005560BC&quot;/&gt;&lt;wsp:rsid wsp:val=&quot;00557B33&quot;/&gt;&lt;wsp:rsid wsp:val=&quot;0056058C&quot;/&gt;&lt;wsp:rsid wsp:val=&quot;005745ED&quot;/&gt;&lt;wsp:rsid wsp:val=&quot;0057510A&quot;/&gt;&lt;wsp:rsid wsp:val=&quot;00577670&quot;/&gt;&lt;wsp:rsid wsp:val=&quot;00581F97&quot;/&gt;&lt;wsp:rsid wsp:val=&quot;00587BB8&quot;/&gt;&lt;wsp:rsid wsp:val=&quot;005917B6&quot;/&gt;&lt;wsp:rsid wsp:val=&quot;005935A8&quot;/&gt;&lt;wsp:rsid wsp:val=&quot;00595C7E&quot;/&gt;&lt;wsp:rsid wsp:val=&quot;005D503A&quot;/&gt;&lt;wsp:rsid wsp:val=&quot;005F016A&quot;/&gt;&lt;wsp:rsid wsp:val=&quot;00607E7A&quot;/&gt;&lt;wsp:rsid wsp:val=&quot;00616290&quot;/&gt;&lt;wsp:rsid wsp:val=&quot;006166D4&quot;/&gt;&lt;wsp:rsid wsp:val=&quot;0062281B&quot;/&gt;&lt;wsp:rsid wsp:val=&quot;006276EF&quot;/&gt;&lt;wsp:rsid wsp:val=&quot;00632E89&quot;/&gt;&lt;wsp:rsid wsp:val=&quot;00642717&quot;/&gt;&lt;wsp:rsid wsp:val=&quot;00652633&quot;/&gt;&lt;wsp:rsid wsp:val=&quot;00655E4F&quot;/&gt;&lt;wsp:rsid wsp:val=&quot;006571C5&quot;/&gt;&lt;wsp:rsid wsp:val=&quot;00675393&quot;/&gt;&lt;wsp:rsid wsp:val=&quot;00681BF8&quot;/&gt;&lt;wsp:rsid wsp:val=&quot;00694543&quot;/&gt;&lt;wsp:rsid wsp:val=&quot;00696753&quot;/&gt;&lt;wsp:rsid wsp:val=&quot;006C2809&quot;/&gt;&lt;wsp:rsid wsp:val=&quot;006C7074&quot;/&gt;&lt;wsp:rsid wsp:val=&quot;006C7287&quot;/&gt;&lt;wsp:rsid wsp:val=&quot;006D0F6D&quot;/&gt;&lt;wsp:rsid wsp:val=&quot;006D530A&quot;/&gt;&lt;wsp:rsid wsp:val=&quot;006D7391&quot;/&gt;&lt;wsp:rsid wsp:val=&quot;006E6726&quot;/&gt;&lt;wsp:rsid wsp:val=&quot;00703635&quot;/&gt;&lt;wsp:rsid wsp:val=&quot;0070532B&quot;/&gt;&lt;wsp:rsid wsp:val=&quot;00707770&quot;/&gt;&lt;wsp:rsid wsp:val=&quot;00720250&quot;/&gt;&lt;wsp:rsid wsp:val=&quot;007246B0&quot;/&gt;&lt;wsp:rsid wsp:val=&quot;00726C1E&quot;/&gt;&lt;wsp:rsid wsp:val=&quot;00732C5D&quot;/&gt;&lt;wsp:rsid wsp:val=&quot;0073352F&quot;/&gt;&lt;wsp:rsid wsp:val=&quot;00740356&quot;/&gt;&lt;wsp:rsid wsp:val=&quot;00740E23&quot;/&gt;&lt;wsp:rsid wsp:val=&quot;00742D43&quot;/&gt;&lt;wsp:rsid wsp:val=&quot;0075256B&quot;/&gt;&lt;wsp:rsid wsp:val=&quot;00752D42&quot;/&gt;&lt;wsp:rsid wsp:val=&quot;00756029&quot;/&gt;&lt;wsp:rsid wsp:val=&quot;007562A2&quot;/&gt;&lt;wsp:rsid wsp:val=&quot;007600C2&quot;/&gt;&lt;wsp:rsid wsp:val=&quot;007674E6&quot;/&gt;&lt;wsp:rsid wsp:val=&quot;007717D9&quot;/&gt;&lt;wsp:rsid wsp:val=&quot;00787165&quot;/&gt;&lt;wsp:rsid wsp:val=&quot;00790497&quot;/&gt;&lt;wsp:rsid wsp:val=&quot;007A3752&quot;/&gt;&lt;wsp:rsid wsp:val=&quot;007A45DD&quot;/&gt;&lt;wsp:rsid wsp:val=&quot;007A54F3&quot;/&gt;&lt;wsp:rsid wsp:val=&quot;007A66FD&quot;/&gt;&lt;wsp:rsid wsp:val=&quot;007B723A&quot;/&gt;&lt;wsp:rsid wsp:val=&quot;007C0A7F&quot;/&gt;&lt;wsp:rsid wsp:val=&quot;007D4178&quot;/&gt;&lt;wsp:rsid wsp:val=&quot;007D5135&quot;/&gt;&lt;wsp:rsid wsp:val=&quot;007D5F50&quot;/&gt;&lt;wsp:rsid wsp:val=&quot;007D6F84&quot;/&gt;&lt;wsp:rsid wsp:val=&quot;007E75EB&quot;/&gt;&lt;wsp:rsid wsp:val=&quot;007F78AB&quot;/&gt;&lt;wsp:rsid wsp:val=&quot;00802302&quot;/&gt;&lt;wsp:rsid wsp:val=&quot;00812BE7&quot;/&gt;&lt;wsp:rsid wsp:val=&quot;00821513&quot;/&gt;&lt;wsp:rsid wsp:val=&quot;00826881&quot;/&gt;&lt;wsp:rsid wsp:val=&quot;00837FDD&quot;/&gt;&lt;wsp:rsid wsp:val=&quot;00843446&quot;/&gt;&lt;wsp:rsid wsp:val=&quot;0084366E&quot;/&gt;&lt;wsp:rsid wsp:val=&quot;008534E7&quot;/&gt;&lt;wsp:rsid wsp:val=&quot;0085690C&quot;/&gt;&lt;wsp:rsid wsp:val=&quot;00861688&quot;/&gt;&lt;wsp:rsid wsp:val=&quot;00862841&quot;/&gt;&lt;wsp:rsid wsp:val=&quot;008710E0&quot;/&gt;&lt;wsp:rsid wsp:val=&quot;008724D8&quot;/&gt;&lt;wsp:rsid wsp:val=&quot;00873B99&quot;/&gt;&lt;wsp:rsid wsp:val=&quot;00874522&quot;/&gt;&lt;wsp:rsid wsp:val=&quot;0088103E&quot;/&gt;&lt;wsp:rsid wsp:val=&quot;00895B30&quot;/&gt;&lt;wsp:rsid wsp:val=&quot;008975C3&quot;/&gt;&lt;wsp:rsid wsp:val=&quot;008A12B5&quot;/&gt;&lt;wsp:rsid wsp:val=&quot;008A272D&quot;/&gt;&lt;wsp:rsid wsp:val=&quot;008B3310&quot;/&gt;&lt;wsp:rsid wsp:val=&quot;008D3845&quot;/&gt;&lt;wsp:rsid wsp:val=&quot;008E1B3B&quot;/&gt;&lt;wsp:rsid wsp:val=&quot;008E719B&quot;/&gt;&lt;wsp:rsid wsp:val=&quot;008E72D4&quot;/&gt;&lt;wsp:rsid wsp:val=&quot;008F748F&quot;/&gt;&lt;wsp:rsid wsp:val=&quot;0090685E&quot;/&gt;&lt;wsp:rsid wsp:val=&quot;00910BA9&quot;/&gt;&lt;wsp:rsid wsp:val=&quot;009113C4&quot;/&gt;&lt;wsp:rsid wsp:val=&quot;00922E28&quot;/&gt;&lt;wsp:rsid wsp:val=&quot;0093053F&quot;/&gt;&lt;wsp:rsid wsp:val=&quot;009372B0&quot;/&gt;&lt;wsp:rsid wsp:val=&quot;00947448&quot;/&gt;&lt;wsp:rsid wsp:val=&quot;009510F0&quot;/&gt;&lt;wsp:rsid wsp:val=&quot;0096072F&quot;/&gt;&lt;wsp:rsid wsp:val=&quot;0096449F&quot;/&gt;&lt;wsp:rsid wsp:val=&quot;00966281&quot;/&gt;&lt;wsp:rsid wsp:val=&quot;00976312&quot;/&gt;&lt;wsp:rsid wsp:val=&quot;009778A6&quot;/&gt;&lt;wsp:rsid wsp:val=&quot;00986601&quot;/&gt;&lt;wsp:rsid wsp:val=&quot;009B4D03&quot;/&gt;&lt;wsp:rsid wsp:val=&quot;009C06E3&quot;/&gt;&lt;wsp:rsid wsp:val=&quot;009C52C2&quot;/&gt;&lt;wsp:rsid wsp:val=&quot;009C5D42&quot;/&gt;&lt;wsp:rsid wsp:val=&quot;009D26CF&quot;/&gt;&lt;wsp:rsid wsp:val=&quot;009D3370&quot;/&gt;&lt;wsp:rsid wsp:val=&quot;009D35B4&quot;/&gt;&lt;wsp:rsid wsp:val=&quot;009D5F21&quot;/&gt;&lt;wsp:rsid wsp:val=&quot;00A002CD&quot;/&gt;&lt;wsp:rsid wsp:val=&quot;00A02EB9&quot;/&gt;&lt;wsp:rsid wsp:val=&quot;00A05697&quot;/&gt;&lt;wsp:rsid wsp:val=&quot;00A10FE5&quot;/&gt;&lt;wsp:rsid wsp:val=&quot;00A3355E&quot;/&gt;&lt;wsp:rsid wsp:val=&quot;00A401A2&quot;/&gt;&lt;wsp:rsid wsp:val=&quot;00A43787&quot;/&gt;&lt;wsp:rsid wsp:val=&quot;00A559B9&quot;/&gt;&lt;wsp:rsid wsp:val=&quot;00A645BF&quot;/&gt;&lt;wsp:rsid wsp:val=&quot;00A66981&quot;/&gt;&lt;wsp:rsid wsp:val=&quot;00A804E3&quot;/&gt;&lt;wsp:rsid wsp:val=&quot;00A84F56&quot;/&gt;&lt;wsp:rsid wsp:val=&quot;00A91845&quot;/&gt;&lt;wsp:rsid wsp:val=&quot;00A91888&quot;/&gt;&lt;wsp:rsid wsp:val=&quot;00A924F7&quot;/&gt;&lt;wsp:rsid wsp:val=&quot;00A9567A&quot;/&gt;&lt;wsp:rsid wsp:val=&quot;00AA0E85&quot;/&gt;&lt;wsp:rsid wsp:val=&quot;00AA5FB0&quot;/&gt;&lt;wsp:rsid wsp:val=&quot;00AB5F89&quot;/&gt;&lt;wsp:rsid wsp:val=&quot;00AD5A71&quot;/&gt;&lt;wsp:rsid wsp:val=&quot;00AD6FF9&quot;/&gt;&lt;wsp:rsid wsp:val=&quot;00AE3AE5&quot;/&gt;&lt;wsp:rsid wsp:val=&quot;00AE5D50&quot;/&gt;&lt;wsp:rsid wsp:val=&quot;00AF0EAC&quot;/&gt;&lt;wsp:rsid wsp:val=&quot;00AF29DF&quot;/&gt;&lt;wsp:rsid wsp:val=&quot;00B012F0&quot;/&gt;&lt;wsp:rsid wsp:val=&quot;00B11DD4&quot;/&gt;&lt;wsp:rsid wsp:val=&quot;00B13C94&quot;/&gt;&lt;wsp:rsid wsp:val=&quot;00B14C4C&quot;/&gt;&lt;wsp:rsid wsp:val=&quot;00B22A1B&quot;/&gt;&lt;wsp:rsid wsp:val=&quot;00B22E83&quot;/&gt;&lt;wsp:rsid wsp:val=&quot;00B24240&quot;/&gt;&lt;wsp:rsid wsp:val=&quot;00B311B3&quot;/&gt;&lt;wsp:rsid wsp:val=&quot;00B31A19&quot;/&gt;&lt;wsp:rsid wsp:val=&quot;00B400EA&quot;/&gt;&lt;wsp:rsid wsp:val=&quot;00B408D8&quot;/&gt;&lt;wsp:rsid wsp:val=&quot;00B46326&quot;/&gt;&lt;wsp:rsid wsp:val=&quot;00B5076D&quot;/&gt;&lt;wsp:rsid wsp:val=&quot;00B61BCD&quot;/&gt;&lt;wsp:rsid wsp:val=&quot;00B84B91&quot;/&gt;&lt;wsp:rsid wsp:val=&quot;00B87777&quot;/&gt;&lt;wsp:rsid wsp:val=&quot;00B87E5A&quot;/&gt;&lt;wsp:rsid wsp:val=&quot;00BA2E98&quot;/&gt;&lt;wsp:rsid wsp:val=&quot;00BA2EC4&quot;/&gt;&lt;wsp:rsid wsp:val=&quot;00BC3C0B&quot;/&gt;&lt;wsp:rsid wsp:val=&quot;00BC57FA&quot;/&gt;&lt;wsp:rsid wsp:val=&quot;00BC7D39&quot;/&gt;&lt;wsp:rsid wsp:val=&quot;00BD1838&quot;/&gt;&lt;wsp:rsid wsp:val=&quot;00BD766E&quot;/&gt;&lt;wsp:rsid wsp:val=&quot;00BE1AE0&quot;/&gt;&lt;wsp:rsid wsp:val=&quot;00BE2AB8&quot;/&gt;&lt;wsp:rsid wsp:val=&quot;00BE6ACA&quot;/&gt;&lt;wsp:rsid wsp:val=&quot;00C00B7E&quot;/&gt;&lt;wsp:rsid wsp:val=&quot;00C020C6&quot;/&gt;&lt;wsp:rsid wsp:val=&quot;00C10E0D&quot;/&gt;&lt;wsp:rsid wsp:val=&quot;00C139D2&quot;/&gt;&lt;wsp:rsid wsp:val=&quot;00C25519&quot;/&gt;&lt;wsp:rsid wsp:val=&quot;00C279FA&quot;/&gt;&lt;wsp:rsid wsp:val=&quot;00C42F57&quot;/&gt;&lt;wsp:rsid wsp:val=&quot;00C506C0&quot;/&gt;&lt;wsp:rsid wsp:val=&quot;00C5368B&quot;/&gt;&lt;wsp:rsid wsp:val=&quot;00C53F61&quot;/&gt;&lt;wsp:rsid wsp:val=&quot;00C60F36&quot;/&gt;&lt;wsp:rsid wsp:val=&quot;00C64914&quot;/&gt;&lt;wsp:rsid wsp:val=&quot;00C651EB&quot;/&gt;&lt;wsp:rsid wsp:val=&quot;00C654C8&quot;/&gt;&lt;wsp:rsid wsp:val=&quot;00C76D0F&quot;/&gt;&lt;wsp:rsid wsp:val=&quot;00C81EF7&quot;/&gt;&lt;wsp:rsid wsp:val=&quot;00C93678&quot;/&gt;&lt;wsp:rsid wsp:val=&quot;00C938EE&quot;/&gt;&lt;wsp:rsid wsp:val=&quot;00C94ED4&quot;/&gt;&lt;wsp:rsid wsp:val=&quot;00CA0AE8&quot;/&gt;&lt;wsp:rsid wsp:val=&quot;00CA1321&quot;/&gt;&lt;wsp:rsid wsp:val=&quot;00CA62DE&quot;/&gt;&lt;wsp:rsid wsp:val=&quot;00CA649A&quot;/&gt;&lt;wsp:rsid wsp:val=&quot;00CD5B8E&quot;/&gt;&lt;wsp:rsid wsp:val=&quot;00CD7278&quot;/&gt;&lt;wsp:rsid wsp:val=&quot;00CE09EA&quot;/&gt;&lt;wsp:rsid wsp:val=&quot;00CF5679&quot;/&gt;&lt;wsp:rsid wsp:val=&quot;00D05D41&quot;/&gt;&lt;wsp:rsid wsp:val=&quot;00D2187F&quot;/&gt;&lt;wsp:rsid wsp:val=&quot;00D25A33&quot;/&gt;&lt;wsp:rsid wsp:val=&quot;00D27247&quot;/&gt;&lt;wsp:rsid wsp:val=&quot;00D31218&quot;/&gt;&lt;wsp:rsid wsp:val=&quot;00D33F9B&quot;/&gt;&lt;wsp:rsid wsp:val=&quot;00D45C31&quot;/&gt;&lt;wsp:rsid wsp:val=&quot;00D526A6&quot;/&gt;&lt;wsp:rsid wsp:val=&quot;00D578FE&quot;/&gt;&lt;wsp:rsid wsp:val=&quot;00D6013F&quot;/&gt;&lt;wsp:rsid wsp:val=&quot;00D71DF2&quot;/&gt;&lt;wsp:rsid wsp:val=&quot;00D81DEC&quot;/&gt;&lt;wsp:rsid wsp:val=&quot;00D94A0D&quot;/&gt;&lt;wsp:rsid wsp:val=&quot;00DA7193&quot;/&gt;&lt;wsp:rsid wsp:val=&quot;00DB3E06&quot;/&gt;&lt;wsp:rsid wsp:val=&quot;00DC1A24&quot;/&gt;&lt;wsp:rsid wsp:val=&quot;00DC4CCF&quot;/&gt;&lt;wsp:rsid wsp:val=&quot;00DD2861&quot;/&gt;&lt;wsp:rsid wsp:val=&quot;00DD3DB0&quot;/&gt;&lt;wsp:rsid wsp:val=&quot;00DE0925&quot;/&gt;&lt;wsp:rsid wsp:val=&quot;00DE241F&quot;/&gt;&lt;wsp:rsid wsp:val=&quot;00DE68F6&quot;/&gt;&lt;wsp:rsid wsp:val=&quot;00E011FA&quot;/&gt;&lt;wsp:rsid wsp:val=&quot;00E057F7&quot;/&gt;&lt;wsp:rsid wsp:val=&quot;00E13E34&quot;/&gt;&lt;wsp:rsid wsp:val=&quot;00E1517A&quot;/&gt;&lt;wsp:rsid wsp:val=&quot;00E15517&quot;/&gt;&lt;wsp:rsid wsp:val=&quot;00E23DD7&quot;/&gt;&lt;wsp:rsid wsp:val=&quot;00E616C7&quot;/&gt;&lt;wsp:rsid wsp:val=&quot;00E62D1E&quot;/&gt;&lt;wsp:rsid wsp:val=&quot;00E646C3&quot;/&gt;&lt;wsp:rsid wsp:val=&quot;00E708BA&quot;/&gt;&lt;wsp:rsid wsp:val=&quot;00E754CA&quot;/&gt;&lt;wsp:rsid wsp:val=&quot;00E75913&quot;/&gt;&lt;wsp:rsid wsp:val=&quot;00E75AB8&quot;/&gt;&lt;wsp:rsid wsp:val=&quot;00E779CD&quot;/&gt;&lt;wsp:rsid wsp:val=&quot;00E87F6F&quot;/&gt;&lt;wsp:rsid wsp:val=&quot;00E90706&quot;/&gt;&lt;wsp:rsid wsp:val=&quot;00EA2769&quot;/&gt;&lt;wsp:rsid wsp:val=&quot;00EB1823&quot;/&gt;&lt;wsp:rsid wsp:val=&quot;00EB4072&quot;/&gt;&lt;wsp:rsid wsp:val=&quot;00EB7BE9&quot;/&gt;&lt;wsp:rsid wsp:val=&quot;00EC159F&quot;/&gt;&lt;wsp:rsid wsp:val=&quot;00EC29BC&quot;/&gt;&lt;wsp:rsid wsp:val=&quot;00EC4AB5&quot;/&gt;&lt;wsp:rsid wsp:val=&quot;00EC6172&quot;/&gt;&lt;wsp:rsid wsp:val=&quot;00EC714A&quot;/&gt;&lt;wsp:rsid wsp:val=&quot;00EC78BB&quot;/&gt;&lt;wsp:rsid wsp:val=&quot;00ED328E&quot;/&gt;&lt;wsp:rsid wsp:val=&quot;00EE3806&quot;/&gt;&lt;wsp:rsid wsp:val=&quot;00EF1CBF&quot;/&gt;&lt;wsp:rsid wsp:val=&quot;00EF360E&quot;/&gt;&lt;wsp:rsid wsp:val=&quot;00F07B82&quot;/&gt;&lt;wsp:rsid wsp:val=&quot;00F16BDA&quot;/&gt;&lt;wsp:rsid wsp:val=&quot;00F33A5E&quot;/&gt;&lt;wsp:rsid wsp:val=&quot;00F34727&quot;/&gt;&lt;wsp:rsid wsp:val=&quot;00F358A6&quot;/&gt;&lt;wsp:rsid wsp:val=&quot;00F40EC7&quot;/&gt;&lt;wsp:rsid wsp:val=&quot;00F428B3&quot;/&gt;&lt;wsp:rsid wsp:val=&quot;00F566DA&quot;/&gt;&lt;wsp:rsid wsp:val=&quot;00F649C0&quot;/&gt;&lt;wsp:rsid wsp:val=&quot;00F64D9D&quot;/&gt;&lt;wsp:rsid wsp:val=&quot;00F65D89&quot;/&gt;&lt;wsp:rsid wsp:val=&quot;00F73A32&quot;/&gt;&lt;wsp:rsid wsp:val=&quot;00F85F45&quot;/&gt;&lt;wsp:rsid wsp:val=&quot;00F90D54&quot;/&gt;&lt;wsp:rsid wsp:val=&quot;00F97491&quot;/&gt;&lt;wsp:rsid wsp:val=&quot;00FA0AB5&quot;/&gt;&lt;wsp:rsid wsp:val=&quot;00FA3322&quot;/&gt;&lt;wsp:rsid wsp:val=&quot;00FB3161&quot;/&gt;&lt;wsp:rsid wsp:val=&quot;00FB4194&quot;/&gt;&lt;wsp:rsid wsp:val=&quot;00FC370E&quot;/&gt;&lt;wsp:rsid wsp:val=&quot;00FD3699&quot;/&gt;&lt;wsp:rsid wsp:val=&quot;00FD7CE2&quot;/&gt;&lt;wsp:rsid wsp:val=&quot;00FF2553&quot;/&gt;&lt;wsp:rsid wsp:val=&quot;00FF7A1E&quot;/&gt;&lt;/wsp:rsids&gt;&lt;/w:docPr&gt;&lt;w:body&gt;&lt;w:p wsp:rsidR=&quot;00000000&quot; wsp:rsidRDefault=&quot;00127679&quot;&gt;&lt;m:oMathPara&gt;&lt;m:oMath&gt;&lt;m:r&gt;&lt;m:rPr&gt;&lt;m:sty m:val=&quot;p&quot;/&gt;&lt;/m:rPr&gt;&lt;w:rPr&gt;&lt;w:rFonts w:ascii=&quot;Cambria Math&quot; w:h-ansi=&quot;Cambria Math&quot; w:cs=&quot;Cambria Math&quot; w:hint=&quot;cs&quot;/&gt;&lt;wx:font wx:val=&quot;Cambria Math&quot;/&gt;&lt;w:rtl/&gt;&lt;/w:rPr&gt;&lt;m:t&gt;?&lt;/m:t&gt;&lt;/m:r&gt;&lt;m:r&gt;&lt;m:rPr&gt;&lt;m:sty m:val=&quot;p&quot;/&gt;&lt;/m:rPr&gt;&lt;w:rPr&gt;&lt;w:rFonts w:ascii=&quot;Cambria Math&quot; w:h-ansi=&quot;Cambria Math&quot; w:cs=&quot;Arial&quot;/&gt;&lt;wx:font wx:val=&quot;Cambria Math&quot;/&gt;&lt;/w:rPr&gt;&lt;m:t&gt;(X,Y)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9" o:title="" chromakey="white"/>
          </v:shape>
        </w:pict>
      </w:r>
      <w:r w:rsidRPr="00C020C6">
        <w:rPr>
          <w:rFonts w:ascii="Arial" w:hAnsi="Arial" w:cs="Arial"/>
          <w:rtl/>
        </w:rPr>
        <w:instrText xml:space="preserve"> </w:instrText>
      </w:r>
      <w:r w:rsidRPr="00C020C6">
        <w:rPr>
          <w:rFonts w:ascii="Arial" w:hAnsi="Arial" w:cs="Arial"/>
          <w:rtl/>
        </w:rPr>
        <w:fldChar w:fldCharType="separate"/>
      </w:r>
      <w:r w:rsidRPr="007021A4">
        <w:rPr>
          <w:rFonts w:ascii="Arial" w:hAnsi="Arial" w:cs="Arial"/>
          <w:position w:val="-14"/>
        </w:rPr>
        <w:object w:dxaOrig="800" w:dyaOrig="400">
          <v:shape id="_x0000_i1044" type="#_x0000_t75" style="width:39.75pt;height:19.5pt" o:ole="">
            <v:imagedata r:id="rId30" o:title=""/>
          </v:shape>
          <o:OLEObject Type="Embed" ProgID="Equation.DSMT4" ShapeID="_x0000_i1044" DrawAspect="Content" ObjectID="_1536071133" r:id="rId31"/>
        </w:object>
      </w:r>
      <w:r w:rsidRPr="00C020C6">
        <w:rPr>
          <w:rFonts w:ascii="Arial" w:hAnsi="Arial" w:cs="Arial"/>
          <w:rtl/>
        </w:rPr>
        <w:fldChar w:fldCharType="end"/>
      </w:r>
      <w:r w:rsidRPr="001732CE">
        <w:rPr>
          <w:rFonts w:ascii="Arial" w:hAnsi="Arial" w:cs="Arial"/>
          <w:rtl/>
        </w:rPr>
        <w:t>.</w:t>
      </w:r>
      <w:r w:rsidRPr="004F47E0">
        <w:rPr>
          <w:rFonts w:ascii="Arial" w:hAnsi="Arial" w:cs="Arial"/>
          <w:rtl/>
        </w:rPr>
        <w:t xml:space="preserve"> </w:t>
      </w:r>
      <w:r>
        <w:rPr>
          <w:rFonts w:ascii="Arial" w:hAnsi="Arial" w:cs="Arial"/>
          <w:rtl/>
        </w:rPr>
        <w:t>(5 נק')</w:t>
      </w:r>
    </w:p>
    <w:p w:rsidR="00687483" w:rsidRDefault="00687483" w:rsidP="001732CE">
      <w:pPr>
        <w:spacing w:after="200" w:line="276" w:lineRule="auto"/>
        <w:ind w:left="360"/>
        <w:rPr>
          <w:rFonts w:ascii="Arial" w:hAnsi="Arial" w:cs="Arial"/>
          <w:rtl/>
        </w:rPr>
      </w:pPr>
      <w:r w:rsidRPr="001732CE">
        <w:rPr>
          <w:rFonts w:ascii="Arial" w:hAnsi="Arial" w:cs="Arial"/>
          <w:rtl/>
        </w:rPr>
        <w:t>פתרון</w:t>
      </w:r>
    </w:p>
    <w:p w:rsidR="00687483" w:rsidRDefault="00687483" w:rsidP="001732CE">
      <w:pPr>
        <w:spacing w:after="200" w:line="276" w:lineRule="auto"/>
        <w:ind w:left="360"/>
        <w:rPr>
          <w:rFonts w:ascii="Arial" w:hAnsi="Arial" w:cs="Arial"/>
          <w:rtl/>
        </w:rPr>
      </w:pPr>
      <w:r>
        <w:rPr>
          <w:rFonts w:ascii="Arial" w:hAnsi="Arial" w:cs="Arial"/>
          <w:rtl/>
        </w:rPr>
        <w:t xml:space="preserve">נגדיר מאורעות: </w:t>
      </w:r>
    </w:p>
    <w:p w:rsidR="00687483" w:rsidRDefault="00687483" w:rsidP="001732CE">
      <w:pPr>
        <w:spacing w:after="200" w:line="276" w:lineRule="auto"/>
        <w:ind w:left="360"/>
        <w:rPr>
          <w:rFonts w:ascii="Arial" w:hAnsi="Arial" w:cs="Arial"/>
          <w:rtl/>
        </w:rPr>
      </w:pPr>
      <w:r>
        <w:rPr>
          <w:rFonts w:ascii="Arial" w:hAnsi="Arial" w:cs="Arial"/>
        </w:rPr>
        <w:t>A</w:t>
      </w:r>
      <w:r>
        <w:rPr>
          <w:rFonts w:ascii="Arial" w:hAnsi="Arial" w:cs="Arial"/>
          <w:rtl/>
        </w:rPr>
        <w:t xml:space="preserve"> - יש מחשב נייח, </w:t>
      </w:r>
      <w:r>
        <w:rPr>
          <w:rFonts w:ascii="Arial" w:hAnsi="Arial" w:cs="Arial"/>
        </w:rPr>
        <w:t>B</w:t>
      </w:r>
      <w:r>
        <w:rPr>
          <w:rFonts w:ascii="Arial" w:hAnsi="Arial" w:cs="Arial"/>
          <w:rtl/>
        </w:rPr>
        <w:t xml:space="preserve"> - יש מחשב נייד</w:t>
      </w:r>
    </w:p>
    <w:p w:rsidR="00687483" w:rsidRDefault="00687483" w:rsidP="009B1E0D">
      <w:pPr>
        <w:spacing w:after="200" w:line="276" w:lineRule="auto"/>
        <w:ind w:left="360"/>
        <w:jc w:val="center"/>
        <w:rPr>
          <w:rFonts w:ascii="Arial" w:hAnsi="Arial" w:cs="Arial"/>
          <w:rtl/>
        </w:rPr>
      </w:pPr>
      <w:r w:rsidRPr="00B813EE">
        <w:rPr>
          <w:position w:val="-10"/>
        </w:rPr>
        <w:object w:dxaOrig="4060" w:dyaOrig="320">
          <v:shape id="_x0000_i1045" type="#_x0000_t75" style="width:203.25pt;height:15.75pt" o:ole="" fillcolor="window">
            <v:imagedata r:id="rId32" o:title=""/>
          </v:shape>
          <o:OLEObject Type="Embed" ProgID="Equation.3" ShapeID="_x0000_i1045" DrawAspect="Content" ObjectID="_1536071134" r:id="rId33"/>
        </w:object>
      </w:r>
    </w:p>
    <w:p w:rsidR="00687483" w:rsidRPr="00B813EE" w:rsidRDefault="00687483" w:rsidP="00FE5571">
      <w:pPr>
        <w:numPr>
          <w:ilvl w:val="0"/>
          <w:numId w:val="28"/>
        </w:numPr>
        <w:rPr>
          <w:rFonts w:ascii="Arial" w:hAnsi="Arial" w:cs="Arial"/>
        </w:rPr>
      </w:pPr>
      <w:r>
        <w:rPr>
          <w:rFonts w:ascii="Arial" w:hAnsi="Arial" w:cs="Arial"/>
        </w:rPr>
        <w:t>X</w:t>
      </w:r>
      <w:r>
        <w:rPr>
          <w:rFonts w:ascii="Arial" w:hAnsi="Arial" w:cs="Arial"/>
          <w:rtl/>
        </w:rPr>
        <w:t xml:space="preserve">, </w:t>
      </w:r>
      <w:r>
        <w:rPr>
          <w:rFonts w:ascii="Arial" w:hAnsi="Arial" w:cs="Arial"/>
        </w:rPr>
        <w:t>Y</w:t>
      </w:r>
      <w:r>
        <w:rPr>
          <w:rFonts w:ascii="Arial" w:hAnsi="Arial" w:cs="Arial"/>
          <w:rtl/>
        </w:rPr>
        <w:t xml:space="preserve"> הם משתנים תלויים משום ש </w:t>
      </w:r>
      <w:r w:rsidRPr="00B813EE">
        <w:rPr>
          <w:position w:val="-10"/>
        </w:rPr>
        <w:object w:dxaOrig="1600" w:dyaOrig="320">
          <v:shape id="_x0000_i1046" type="#_x0000_t75" style="width:80.25pt;height:15.75pt" o:ole="" fillcolor="window">
            <v:imagedata r:id="rId34" o:title=""/>
          </v:shape>
          <o:OLEObject Type="Embed" ProgID="Equation.3" ShapeID="_x0000_i1046" DrawAspect="Content" ObjectID="_1536071135" r:id="rId35"/>
        </w:object>
      </w:r>
    </w:p>
    <w:p w:rsidR="00687483" w:rsidRPr="00B813EE" w:rsidRDefault="00687483" w:rsidP="00B813EE">
      <w:pPr>
        <w:ind w:left="340"/>
        <w:rPr>
          <w:rFonts w:ascii="Arial" w:hAnsi="Arial" w:cs="Arial"/>
        </w:rPr>
      </w:pPr>
    </w:p>
    <w:p w:rsidR="00687483" w:rsidRDefault="00687483" w:rsidP="00B813EE">
      <w:pPr>
        <w:numPr>
          <w:ilvl w:val="0"/>
          <w:numId w:val="28"/>
        </w:numPr>
        <w:rPr>
          <w:rFonts w:ascii="Arial" w:hAnsi="Arial" w:cs="Arial"/>
          <w:rtl/>
        </w:rPr>
      </w:pPr>
      <w:r w:rsidRPr="00B813EE">
        <w:rPr>
          <w:position w:val="-10"/>
        </w:rPr>
        <w:object w:dxaOrig="4280" w:dyaOrig="320">
          <v:shape id="_x0000_i1047" type="#_x0000_t75" style="width:210pt;height:15.75pt" o:ole="" fillcolor="window">
            <v:imagedata r:id="rId36" o:title=""/>
          </v:shape>
          <o:OLEObject Type="Embed" ProgID="Equation.3" ShapeID="_x0000_i1047" DrawAspect="Content" ObjectID="_1536071136" r:id="rId37"/>
        </w:object>
      </w:r>
    </w:p>
    <w:p w:rsidR="00687483" w:rsidRDefault="00687483" w:rsidP="00B813EE">
      <w:pPr>
        <w:rPr>
          <w:rFonts w:ascii="Arial" w:hAnsi="Arial" w:cs="Arial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30"/>
        <w:gridCol w:w="2130"/>
        <w:gridCol w:w="2131"/>
        <w:gridCol w:w="2131"/>
      </w:tblGrid>
      <w:tr w:rsidR="00687483" w:rsidTr="008868D1">
        <w:tc>
          <w:tcPr>
            <w:tcW w:w="2130" w:type="dxa"/>
          </w:tcPr>
          <w:p w:rsidR="00687483" w:rsidRPr="008868D1" w:rsidRDefault="00687483" w:rsidP="008868D1">
            <w:pPr>
              <w:jc w:val="center"/>
              <w:rPr>
                <w:rFonts w:ascii="Arial" w:hAnsi="Arial" w:cs="Arial"/>
                <w:rtl/>
              </w:rPr>
            </w:pPr>
          </w:p>
        </w:tc>
        <w:tc>
          <w:tcPr>
            <w:tcW w:w="2130" w:type="dxa"/>
          </w:tcPr>
          <w:p w:rsidR="00687483" w:rsidRPr="008868D1" w:rsidRDefault="00687483" w:rsidP="008868D1">
            <w:pPr>
              <w:jc w:val="center"/>
              <w:rPr>
                <w:rFonts w:ascii="Arial" w:hAnsi="Arial" w:cs="Arial"/>
                <w:rtl/>
              </w:rPr>
            </w:pPr>
            <w:r w:rsidRPr="008868D1">
              <w:rPr>
                <w:position w:val="-4"/>
              </w:rPr>
              <w:object w:dxaOrig="260" w:dyaOrig="300">
                <v:shape id="_x0000_i1048" type="#_x0000_t75" style="width:12.75pt;height:15pt" o:ole="" fillcolor="window">
                  <v:imagedata r:id="rId38" o:title=""/>
                </v:shape>
                <o:OLEObject Type="Embed" ProgID="Equation.3" ShapeID="_x0000_i1048" DrawAspect="Content" ObjectID="_1536071137" r:id="rId39"/>
              </w:object>
            </w:r>
          </w:p>
        </w:tc>
        <w:tc>
          <w:tcPr>
            <w:tcW w:w="2131" w:type="dxa"/>
          </w:tcPr>
          <w:p w:rsidR="00687483" w:rsidRPr="008868D1" w:rsidRDefault="00687483" w:rsidP="008868D1">
            <w:pPr>
              <w:jc w:val="center"/>
              <w:rPr>
                <w:rFonts w:ascii="Arial" w:hAnsi="Arial" w:cs="Arial"/>
                <w:rtl/>
              </w:rPr>
            </w:pPr>
            <w:r w:rsidRPr="008868D1">
              <w:rPr>
                <w:position w:val="-4"/>
              </w:rPr>
              <w:object w:dxaOrig="240" w:dyaOrig="260">
                <v:shape id="_x0000_i1049" type="#_x0000_t75" style="width:12pt;height:12.75pt" o:ole="" fillcolor="window">
                  <v:imagedata r:id="rId40" o:title=""/>
                </v:shape>
                <o:OLEObject Type="Embed" ProgID="Equation.3" ShapeID="_x0000_i1049" DrawAspect="Content" ObjectID="_1536071138" r:id="rId41"/>
              </w:object>
            </w:r>
          </w:p>
        </w:tc>
        <w:tc>
          <w:tcPr>
            <w:tcW w:w="2131" w:type="dxa"/>
          </w:tcPr>
          <w:p w:rsidR="00687483" w:rsidRPr="008868D1" w:rsidRDefault="00687483" w:rsidP="008868D1">
            <w:pPr>
              <w:jc w:val="center"/>
              <w:rPr>
                <w:rFonts w:ascii="Arial" w:hAnsi="Arial" w:cs="Arial"/>
                <w:rtl/>
              </w:rPr>
            </w:pPr>
          </w:p>
        </w:tc>
      </w:tr>
      <w:tr w:rsidR="00687483" w:rsidTr="008868D1">
        <w:tc>
          <w:tcPr>
            <w:tcW w:w="2130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0.80</w:t>
            </w:r>
          </w:p>
        </w:tc>
        <w:tc>
          <w:tcPr>
            <w:tcW w:w="2130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0.44</w:t>
            </w:r>
          </w:p>
        </w:tc>
        <w:tc>
          <w:tcPr>
            <w:tcW w:w="2131" w:type="dxa"/>
          </w:tcPr>
          <w:p w:rsidR="00687483" w:rsidRPr="003A26DA" w:rsidRDefault="00687483" w:rsidP="008868D1">
            <w:pPr>
              <w:jc w:val="center"/>
            </w:pPr>
            <w:r w:rsidRPr="003A26DA">
              <w:t>0.36</w:t>
            </w:r>
          </w:p>
        </w:tc>
        <w:tc>
          <w:tcPr>
            <w:tcW w:w="2131" w:type="dxa"/>
          </w:tcPr>
          <w:p w:rsidR="00687483" w:rsidRPr="008868D1" w:rsidRDefault="00687483" w:rsidP="008868D1">
            <w:pPr>
              <w:jc w:val="center"/>
              <w:rPr>
                <w:rFonts w:ascii="Arial" w:hAnsi="Arial" w:cs="Arial"/>
                <w:rtl/>
              </w:rPr>
            </w:pPr>
            <w:r w:rsidRPr="008868D1">
              <w:rPr>
                <w:position w:val="-4"/>
              </w:rPr>
              <w:object w:dxaOrig="240" w:dyaOrig="260">
                <v:shape id="_x0000_i1050" type="#_x0000_t75" style="width:12pt;height:12.75pt" o:ole="" fillcolor="window">
                  <v:imagedata r:id="rId42" o:title=""/>
                </v:shape>
                <o:OLEObject Type="Embed" ProgID="Equation.3" ShapeID="_x0000_i1050" DrawAspect="Content" ObjectID="_1536071139" r:id="rId43"/>
              </w:object>
            </w:r>
          </w:p>
        </w:tc>
      </w:tr>
      <w:tr w:rsidR="00687483" w:rsidTr="008868D1">
        <w:tc>
          <w:tcPr>
            <w:tcW w:w="2130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0.20</w:t>
            </w:r>
          </w:p>
        </w:tc>
        <w:tc>
          <w:tcPr>
            <w:tcW w:w="2130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0.16</w:t>
            </w:r>
          </w:p>
        </w:tc>
        <w:tc>
          <w:tcPr>
            <w:tcW w:w="2131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0.04</w:t>
            </w:r>
          </w:p>
        </w:tc>
        <w:tc>
          <w:tcPr>
            <w:tcW w:w="2131" w:type="dxa"/>
          </w:tcPr>
          <w:p w:rsidR="00687483" w:rsidRPr="008868D1" w:rsidRDefault="00687483" w:rsidP="008868D1">
            <w:pPr>
              <w:jc w:val="center"/>
              <w:rPr>
                <w:rFonts w:ascii="Arial" w:hAnsi="Arial" w:cs="Arial"/>
                <w:rtl/>
              </w:rPr>
            </w:pPr>
            <w:r w:rsidRPr="008868D1">
              <w:rPr>
                <w:position w:val="-4"/>
              </w:rPr>
              <w:object w:dxaOrig="260" w:dyaOrig="300">
                <v:shape id="_x0000_i1051" type="#_x0000_t75" style="width:12.75pt;height:15pt" o:ole="" fillcolor="window">
                  <v:imagedata r:id="rId44" o:title=""/>
                </v:shape>
                <o:OLEObject Type="Embed" ProgID="Equation.3" ShapeID="_x0000_i1051" DrawAspect="Content" ObjectID="_1536071140" r:id="rId45"/>
              </w:object>
            </w:r>
          </w:p>
        </w:tc>
      </w:tr>
      <w:tr w:rsidR="00687483" w:rsidTr="008868D1">
        <w:tc>
          <w:tcPr>
            <w:tcW w:w="2130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rPr>
                <w:rtl/>
              </w:rPr>
              <w:t>1</w:t>
            </w:r>
          </w:p>
        </w:tc>
        <w:tc>
          <w:tcPr>
            <w:tcW w:w="2130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0.60</w:t>
            </w:r>
          </w:p>
        </w:tc>
        <w:tc>
          <w:tcPr>
            <w:tcW w:w="2131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0.40</w:t>
            </w:r>
          </w:p>
        </w:tc>
        <w:tc>
          <w:tcPr>
            <w:tcW w:w="2131" w:type="dxa"/>
          </w:tcPr>
          <w:p w:rsidR="00687483" w:rsidRPr="008868D1" w:rsidRDefault="00687483" w:rsidP="008868D1">
            <w:pPr>
              <w:jc w:val="center"/>
              <w:rPr>
                <w:rFonts w:ascii="Arial" w:hAnsi="Arial" w:cs="Arial"/>
                <w:rtl/>
              </w:rPr>
            </w:pPr>
          </w:p>
        </w:tc>
      </w:tr>
    </w:tbl>
    <w:p w:rsidR="00687483" w:rsidRDefault="00687483" w:rsidP="00B813EE">
      <w:pPr>
        <w:rPr>
          <w:rFonts w:ascii="Arial" w:hAnsi="Arial" w:cs="Arial"/>
        </w:rPr>
      </w:pPr>
    </w:p>
    <w:p w:rsidR="00687483" w:rsidRDefault="00687483" w:rsidP="00B813EE">
      <w:pPr>
        <w:rPr>
          <w:rFonts w:ascii="Arial" w:hAnsi="Arial" w:cs="Arial"/>
        </w:rPr>
      </w:pPr>
    </w:p>
    <w:p w:rsidR="00687483" w:rsidRDefault="00687483" w:rsidP="00B813EE">
      <w:pPr>
        <w:rPr>
          <w:rFonts w:ascii="Arial" w:hAnsi="Arial" w:cs="Arial"/>
        </w:rPr>
      </w:pPr>
    </w:p>
    <w:p w:rsidR="00687483" w:rsidRDefault="00687483" w:rsidP="00B813EE">
      <w:pPr>
        <w:rPr>
          <w:rFonts w:ascii="Arial" w:hAnsi="Arial" w:cs="Arial"/>
          <w:rtl/>
        </w:rPr>
      </w:pPr>
      <w:r w:rsidRPr="001732CE">
        <w:rPr>
          <w:rFonts w:ascii="Arial" w:hAnsi="Arial" w:cs="Arial"/>
          <w:rtl/>
        </w:rPr>
        <w:t>פונקצי</w:t>
      </w:r>
      <w:r>
        <w:rPr>
          <w:rFonts w:ascii="Arial" w:hAnsi="Arial" w:cs="Arial"/>
          <w:rtl/>
        </w:rPr>
        <w:t>י</w:t>
      </w:r>
      <w:r w:rsidRPr="001732CE">
        <w:rPr>
          <w:rFonts w:ascii="Arial" w:hAnsi="Arial" w:cs="Arial"/>
          <w:rtl/>
        </w:rPr>
        <w:t xml:space="preserve">ת הסתברות </w:t>
      </w:r>
      <w:r>
        <w:rPr>
          <w:rFonts w:ascii="Arial" w:hAnsi="Arial" w:cs="Arial"/>
          <w:rtl/>
        </w:rPr>
        <w:t>ה</w:t>
      </w:r>
      <w:r w:rsidRPr="001732CE">
        <w:rPr>
          <w:rFonts w:ascii="Arial" w:hAnsi="Arial" w:cs="Arial"/>
          <w:rtl/>
        </w:rPr>
        <w:t>משותפת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4"/>
        <w:gridCol w:w="1704"/>
        <w:gridCol w:w="1704"/>
        <w:gridCol w:w="1705"/>
        <w:gridCol w:w="1705"/>
      </w:tblGrid>
      <w:tr w:rsidR="00687483" w:rsidTr="008868D1">
        <w:tc>
          <w:tcPr>
            <w:tcW w:w="1704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P(Y)</w:t>
            </w:r>
          </w:p>
        </w:tc>
        <w:tc>
          <w:tcPr>
            <w:tcW w:w="1704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2</w:t>
            </w:r>
          </w:p>
        </w:tc>
        <w:tc>
          <w:tcPr>
            <w:tcW w:w="1704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1</w:t>
            </w:r>
          </w:p>
        </w:tc>
        <w:tc>
          <w:tcPr>
            <w:tcW w:w="1705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</w:t>
            </w:r>
          </w:p>
        </w:tc>
        <w:tc>
          <w:tcPr>
            <w:tcW w:w="1705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Y\X</w:t>
            </w:r>
          </w:p>
        </w:tc>
      </w:tr>
      <w:tr w:rsidR="00687483" w:rsidTr="008868D1">
        <w:tc>
          <w:tcPr>
            <w:tcW w:w="1704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0.6</w:t>
            </w:r>
          </w:p>
        </w:tc>
        <w:tc>
          <w:tcPr>
            <w:tcW w:w="1704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</w:t>
            </w:r>
          </w:p>
        </w:tc>
        <w:tc>
          <w:tcPr>
            <w:tcW w:w="1704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0.44</w:t>
            </w:r>
          </w:p>
        </w:tc>
        <w:tc>
          <w:tcPr>
            <w:tcW w:w="1705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0.16</w:t>
            </w:r>
          </w:p>
        </w:tc>
        <w:tc>
          <w:tcPr>
            <w:tcW w:w="1705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</w:t>
            </w:r>
          </w:p>
        </w:tc>
      </w:tr>
      <w:tr w:rsidR="00687483" w:rsidTr="008868D1">
        <w:tc>
          <w:tcPr>
            <w:tcW w:w="1704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0.4</w:t>
            </w:r>
          </w:p>
        </w:tc>
        <w:tc>
          <w:tcPr>
            <w:tcW w:w="1704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0.36</w:t>
            </w:r>
          </w:p>
        </w:tc>
        <w:tc>
          <w:tcPr>
            <w:tcW w:w="1704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0.04</w:t>
            </w:r>
          </w:p>
        </w:tc>
        <w:tc>
          <w:tcPr>
            <w:tcW w:w="1705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</w:t>
            </w:r>
          </w:p>
        </w:tc>
        <w:tc>
          <w:tcPr>
            <w:tcW w:w="1705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1</w:t>
            </w:r>
          </w:p>
        </w:tc>
      </w:tr>
      <w:tr w:rsidR="00687483" w:rsidTr="008868D1">
        <w:tc>
          <w:tcPr>
            <w:tcW w:w="1704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1</w:t>
            </w:r>
          </w:p>
        </w:tc>
        <w:tc>
          <w:tcPr>
            <w:tcW w:w="1704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0.36</w:t>
            </w:r>
          </w:p>
        </w:tc>
        <w:tc>
          <w:tcPr>
            <w:tcW w:w="1704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0.48</w:t>
            </w:r>
          </w:p>
        </w:tc>
        <w:tc>
          <w:tcPr>
            <w:tcW w:w="1705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0.16</w:t>
            </w:r>
          </w:p>
        </w:tc>
        <w:tc>
          <w:tcPr>
            <w:tcW w:w="1705" w:type="dxa"/>
          </w:tcPr>
          <w:p w:rsidR="00687483" w:rsidRPr="003A26DA" w:rsidRDefault="00687483" w:rsidP="008868D1">
            <w:pPr>
              <w:jc w:val="center"/>
              <w:rPr>
                <w:rtl/>
              </w:rPr>
            </w:pPr>
            <w:r w:rsidRPr="003A26DA">
              <w:t>P(X)</w:t>
            </w:r>
          </w:p>
        </w:tc>
      </w:tr>
    </w:tbl>
    <w:p w:rsidR="00687483" w:rsidRDefault="00687483" w:rsidP="00B813EE">
      <w:pPr>
        <w:rPr>
          <w:rFonts w:ascii="Arial" w:hAnsi="Arial" w:cs="Arial"/>
        </w:rPr>
      </w:pPr>
    </w:p>
    <w:p w:rsidR="00687483" w:rsidRDefault="00687483" w:rsidP="00B813EE">
      <w:pPr>
        <w:rPr>
          <w:rtl/>
        </w:rPr>
      </w:pPr>
      <w:r>
        <w:rPr>
          <w:rtl/>
        </w:rPr>
        <w:t>ג.</w:t>
      </w:r>
    </w:p>
    <w:p w:rsidR="00687483" w:rsidRDefault="00687483" w:rsidP="003A26DA">
      <w:pPr>
        <w:jc w:val="center"/>
      </w:pPr>
      <w:r>
        <w:rPr>
          <w:noProof/>
        </w:rPr>
        <w:pict>
          <v:roundrect id="_x0000_s1033" style="position:absolute;left:0;text-align:left;margin-left:228.15pt;margin-top:58.1pt;width:42.5pt;height:19pt;z-index:251662848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" filled="f" strokecolor="#243f60" strokeweight="2pt"/>
        </w:pict>
      </w:r>
      <w:r w:rsidRPr="0088621C">
        <w:rPr>
          <w:position w:val="-80"/>
        </w:rPr>
        <w:object w:dxaOrig="4080" w:dyaOrig="1719">
          <v:shape id="_x0000_i1052" type="#_x0000_t75" style="width:200.25pt;height:86.25pt" o:ole="" fillcolor="window">
            <v:imagedata r:id="rId46" o:title=""/>
          </v:shape>
          <o:OLEObject Type="Embed" ProgID="Equation.DSMT4" ShapeID="_x0000_i1052" DrawAspect="Content" ObjectID="_1536071141" r:id="rId47"/>
        </w:object>
      </w:r>
    </w:p>
    <w:p w:rsidR="00687483" w:rsidRDefault="00687483" w:rsidP="00B813EE">
      <w:pPr>
        <w:rPr>
          <w:rFonts w:ascii="Arial" w:hAnsi="Arial" w:cs="Arial"/>
          <w:rtl/>
        </w:rPr>
      </w:pPr>
    </w:p>
    <w:p w:rsidR="00687483" w:rsidRPr="00B813EE" w:rsidRDefault="00687483" w:rsidP="00B813EE">
      <w:pPr>
        <w:rPr>
          <w:rFonts w:ascii="Arial" w:hAnsi="Arial" w:cs="Arial"/>
          <w:rtl/>
        </w:rPr>
      </w:pPr>
    </w:p>
    <w:p w:rsidR="00687483" w:rsidRDefault="00687483" w:rsidP="00180BBB">
      <w:pPr>
        <w:ind w:left="340"/>
        <w:rPr>
          <w:rFonts w:ascii="Arial" w:hAnsi="Arial" w:cs="Arial"/>
          <w:b/>
          <w:bCs/>
          <w:u w:val="single"/>
          <w:rtl/>
        </w:rPr>
      </w:pPr>
      <w:r w:rsidRPr="00675393">
        <w:rPr>
          <w:rFonts w:ascii="Arial" w:hAnsi="Arial" w:cs="Arial"/>
          <w:b/>
          <w:bCs/>
          <w:u w:val="single"/>
          <w:rtl/>
        </w:rPr>
        <w:t xml:space="preserve">שאלה </w:t>
      </w:r>
      <w:r>
        <w:rPr>
          <w:rFonts w:ascii="Arial" w:hAnsi="Arial" w:cs="Arial"/>
          <w:b/>
          <w:bCs/>
          <w:u w:val="single"/>
          <w:rtl/>
        </w:rPr>
        <w:t>5</w:t>
      </w:r>
    </w:p>
    <w:p w:rsidR="00687483" w:rsidRDefault="00687483" w:rsidP="007D6F84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 w:rsidRPr="007D6F84">
        <w:rPr>
          <w:rFonts w:ascii="Arial" w:hAnsi="Arial" w:cs="Arial"/>
          <w:rtl/>
        </w:rPr>
        <w:t xml:space="preserve">נתונה פונקציה הצפיפות של משתנה מקרי </w:t>
      </w:r>
      <w:r w:rsidRPr="007D6F84">
        <w:rPr>
          <w:rFonts w:ascii="Arial" w:hAnsi="Arial" w:cs="Arial"/>
        </w:rPr>
        <w:t>X</w:t>
      </w:r>
      <w:r w:rsidRPr="007D6F84">
        <w:rPr>
          <w:rFonts w:ascii="Arial" w:hAnsi="Arial" w:cs="Arial"/>
          <w:rtl/>
        </w:rPr>
        <w:t xml:space="preserve"> </w:t>
      </w:r>
      <w:r>
        <w:rPr>
          <w:rFonts w:ascii="Arial" w:hAnsi="Arial" w:cs="Arial"/>
          <w:rtl/>
        </w:rPr>
        <w:t xml:space="preserve">, מצא את הקבוע </w:t>
      </w:r>
      <w:r>
        <w:rPr>
          <w:rFonts w:ascii="Arial" w:hAnsi="Arial" w:cs="Arial"/>
        </w:rPr>
        <w:t>c</w:t>
      </w:r>
      <w:r>
        <w:rPr>
          <w:rFonts w:ascii="Arial" w:hAnsi="Arial" w:cs="Arial"/>
          <w:rtl/>
        </w:rPr>
        <w:t xml:space="preserve"> </w:t>
      </w:r>
    </w:p>
    <w:p w:rsidR="00687483" w:rsidRDefault="00687483" w:rsidP="00E54E97">
      <w:pPr>
        <w:pStyle w:val="ListParagraph"/>
        <w:ind w:left="360"/>
        <w:rPr>
          <w:rFonts w:ascii="Arial" w:hAnsi="Arial" w:cs="Arial"/>
        </w:rPr>
      </w:pPr>
    </w:p>
    <w:p w:rsidR="00687483" w:rsidRDefault="00687483" w:rsidP="00E54E97">
      <w:pPr>
        <w:pStyle w:val="ListParagraph"/>
        <w:ind w:left="360"/>
        <w:jc w:val="center"/>
        <w:rPr>
          <w:rFonts w:ascii="Arial" w:hAnsi="Arial" w:cs="Arial"/>
        </w:rPr>
      </w:pPr>
      <w:r w:rsidRPr="009A240F">
        <w:rPr>
          <w:position w:val="-32"/>
        </w:rPr>
        <w:object w:dxaOrig="3967" w:dyaOrig="919">
          <v:shape id="_x0000_i1053" type="#_x0000_t75" style="width:196.5pt;height:45.75pt" o:ole="" fillcolor="window">
            <v:imagedata r:id="rId48" o:title=""/>
          </v:shape>
          <o:OLEObject Type="Embed" ProgID="Equation.3" ShapeID="_x0000_i1053" DrawAspect="Content" ObjectID="_1536071142" r:id="rId49"/>
        </w:object>
      </w:r>
    </w:p>
    <w:p w:rsidR="00687483" w:rsidRDefault="00687483" w:rsidP="00E54E97">
      <w:pPr>
        <w:pStyle w:val="ListParagraph"/>
        <w:ind w:left="360"/>
        <w:rPr>
          <w:rFonts w:ascii="Arial" w:hAnsi="Arial" w:cs="Arial"/>
        </w:rPr>
      </w:pPr>
    </w:p>
    <w:p w:rsidR="00687483" w:rsidRPr="007D6F84" w:rsidRDefault="00687483" w:rsidP="006C2809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 w:rsidRPr="007D6F84">
        <w:rPr>
          <w:rFonts w:ascii="Arial" w:hAnsi="Arial" w:cs="Arial"/>
          <w:rtl/>
        </w:rPr>
        <w:t>במשחה שליחים</w:t>
      </w:r>
      <w:r>
        <w:rPr>
          <w:rFonts w:ascii="Arial" w:hAnsi="Arial" w:cs="Arial"/>
          <w:rtl/>
        </w:rPr>
        <w:t xml:space="preserve"> מודדים את הזמן המצטבר של 4 שחיינים. השיא האולימפי במשחה שליחים הוא 200</w:t>
      </w:r>
      <w:r w:rsidRPr="007D6F84">
        <w:rPr>
          <w:rFonts w:ascii="Arial" w:hAnsi="Arial" w:cs="Arial"/>
          <w:rtl/>
        </w:rPr>
        <w:t xml:space="preserve"> שניות. קבוצה של ארבעה שחיינים מתכוננת </w:t>
      </w:r>
      <w:r>
        <w:rPr>
          <w:rFonts w:ascii="Arial" w:hAnsi="Arial" w:cs="Arial"/>
          <w:rtl/>
        </w:rPr>
        <w:t>לתחרות.</w:t>
      </w:r>
      <w:r w:rsidRPr="007D6F84">
        <w:rPr>
          <w:rFonts w:ascii="Arial" w:hAnsi="Arial" w:cs="Arial"/>
          <w:rtl/>
        </w:rPr>
        <w:t xml:space="preserve"> זמן</w:t>
      </w:r>
      <w:r>
        <w:rPr>
          <w:rFonts w:ascii="Arial" w:hAnsi="Arial" w:cs="Arial"/>
          <w:rtl/>
        </w:rPr>
        <w:t xml:space="preserve"> השחייה של כל אחד מהם מ</w:t>
      </w:r>
      <w:r w:rsidRPr="007D6F84">
        <w:rPr>
          <w:rFonts w:ascii="Arial" w:hAnsi="Arial" w:cs="Arial"/>
          <w:rtl/>
        </w:rPr>
        <w:t xml:space="preserve">תפלג נורמאלית, </w:t>
      </w:r>
      <w:r>
        <w:rPr>
          <w:rFonts w:ascii="Arial" w:hAnsi="Arial" w:cs="Arial"/>
          <w:rtl/>
        </w:rPr>
        <w:t>התוחלת וסטיית התקן הנתונים בטבלה (בשניות)</w:t>
      </w:r>
    </w:p>
    <w:tbl>
      <w:tblPr>
        <w:bidiVisual/>
        <w:tblW w:w="0" w:type="auto"/>
        <w:tblInd w:w="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30"/>
        <w:gridCol w:w="1170"/>
        <w:gridCol w:w="1080"/>
        <w:gridCol w:w="990"/>
        <w:gridCol w:w="990"/>
      </w:tblGrid>
      <w:tr w:rsidR="00687483" w:rsidRPr="00BA77D3" w:rsidTr="006C2809">
        <w:tc>
          <w:tcPr>
            <w:tcW w:w="2130" w:type="dxa"/>
          </w:tcPr>
          <w:p w:rsidR="00687483" w:rsidRPr="007D6F84" w:rsidRDefault="00687483" w:rsidP="006C2809">
            <w:pPr>
              <w:ind w:left="27" w:right="709"/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השחיין</w:t>
            </w:r>
          </w:p>
        </w:tc>
        <w:tc>
          <w:tcPr>
            <w:tcW w:w="1170" w:type="dxa"/>
          </w:tcPr>
          <w:p w:rsidR="00687483" w:rsidRPr="007D6F84" w:rsidRDefault="00687483" w:rsidP="006C2809">
            <w:pPr>
              <w:jc w:val="center"/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א'</w:t>
            </w:r>
          </w:p>
        </w:tc>
        <w:tc>
          <w:tcPr>
            <w:tcW w:w="1080" w:type="dxa"/>
          </w:tcPr>
          <w:p w:rsidR="00687483" w:rsidRPr="007D6F84" w:rsidRDefault="00687483" w:rsidP="006C2809">
            <w:pPr>
              <w:jc w:val="center"/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ב'</w:t>
            </w:r>
          </w:p>
        </w:tc>
        <w:tc>
          <w:tcPr>
            <w:tcW w:w="990" w:type="dxa"/>
          </w:tcPr>
          <w:p w:rsidR="00687483" w:rsidRPr="007D6F84" w:rsidRDefault="00687483" w:rsidP="006C2809">
            <w:pPr>
              <w:jc w:val="center"/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ג'</w:t>
            </w:r>
          </w:p>
        </w:tc>
        <w:tc>
          <w:tcPr>
            <w:tcW w:w="990" w:type="dxa"/>
          </w:tcPr>
          <w:p w:rsidR="00687483" w:rsidRPr="007D6F84" w:rsidRDefault="00687483" w:rsidP="006C2809">
            <w:pPr>
              <w:jc w:val="center"/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ד'</w:t>
            </w:r>
          </w:p>
        </w:tc>
      </w:tr>
      <w:tr w:rsidR="00687483" w:rsidRPr="00BA77D3" w:rsidTr="006C2809">
        <w:tc>
          <w:tcPr>
            <w:tcW w:w="2130" w:type="dxa"/>
          </w:tcPr>
          <w:p w:rsidR="00687483" w:rsidRPr="007D6F84" w:rsidRDefault="00687483" w:rsidP="006C2809">
            <w:pPr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תוחלת</w:t>
            </w:r>
            <w:r>
              <w:rPr>
                <w:rFonts w:ascii="Arial" w:hAnsi="Arial" w:cs="Arial"/>
                <w:rtl/>
              </w:rPr>
              <w:t xml:space="preserve"> (בשניות)</w:t>
            </w:r>
          </w:p>
        </w:tc>
        <w:tc>
          <w:tcPr>
            <w:tcW w:w="1170" w:type="dxa"/>
          </w:tcPr>
          <w:p w:rsidR="00687483" w:rsidRPr="007D6F84" w:rsidRDefault="00687483" w:rsidP="006C2809">
            <w:pPr>
              <w:jc w:val="center"/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51.8</w:t>
            </w:r>
          </w:p>
        </w:tc>
        <w:tc>
          <w:tcPr>
            <w:tcW w:w="1080" w:type="dxa"/>
          </w:tcPr>
          <w:p w:rsidR="00687483" w:rsidRPr="007D6F84" w:rsidRDefault="00687483" w:rsidP="006C2809">
            <w:pPr>
              <w:jc w:val="center"/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50.2</w:t>
            </w:r>
          </w:p>
        </w:tc>
        <w:tc>
          <w:tcPr>
            <w:tcW w:w="990" w:type="dxa"/>
          </w:tcPr>
          <w:p w:rsidR="00687483" w:rsidRPr="007D6F84" w:rsidRDefault="00687483" w:rsidP="006C2809">
            <w:pPr>
              <w:jc w:val="center"/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51.0</w:t>
            </w:r>
          </w:p>
        </w:tc>
        <w:tc>
          <w:tcPr>
            <w:tcW w:w="990" w:type="dxa"/>
          </w:tcPr>
          <w:p w:rsidR="00687483" w:rsidRPr="007D6F84" w:rsidRDefault="00687483" w:rsidP="006C2809">
            <w:pPr>
              <w:jc w:val="center"/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52.1</w:t>
            </w:r>
          </w:p>
        </w:tc>
      </w:tr>
      <w:tr w:rsidR="00687483" w:rsidRPr="00BA77D3" w:rsidTr="006C2809">
        <w:tc>
          <w:tcPr>
            <w:tcW w:w="2130" w:type="dxa"/>
          </w:tcPr>
          <w:p w:rsidR="00687483" w:rsidRPr="007D6F84" w:rsidRDefault="00687483" w:rsidP="006C2809">
            <w:pPr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סטיית תקן</w:t>
            </w:r>
            <w:r>
              <w:rPr>
                <w:rFonts w:ascii="Arial" w:hAnsi="Arial" w:cs="Arial"/>
                <w:rtl/>
              </w:rPr>
              <w:t xml:space="preserve"> (בשניות)</w:t>
            </w:r>
          </w:p>
        </w:tc>
        <w:tc>
          <w:tcPr>
            <w:tcW w:w="1170" w:type="dxa"/>
          </w:tcPr>
          <w:p w:rsidR="00687483" w:rsidRPr="007D6F84" w:rsidRDefault="00687483" w:rsidP="006C2809">
            <w:pPr>
              <w:jc w:val="center"/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1.2</w:t>
            </w:r>
          </w:p>
        </w:tc>
        <w:tc>
          <w:tcPr>
            <w:tcW w:w="1080" w:type="dxa"/>
          </w:tcPr>
          <w:p w:rsidR="00687483" w:rsidRPr="007D6F84" w:rsidRDefault="00687483" w:rsidP="006C2809">
            <w:pPr>
              <w:jc w:val="center"/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2.0</w:t>
            </w:r>
          </w:p>
        </w:tc>
        <w:tc>
          <w:tcPr>
            <w:tcW w:w="990" w:type="dxa"/>
          </w:tcPr>
          <w:p w:rsidR="00687483" w:rsidRPr="007D6F84" w:rsidRDefault="00687483" w:rsidP="006C2809">
            <w:pPr>
              <w:jc w:val="center"/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1.1</w:t>
            </w:r>
          </w:p>
        </w:tc>
        <w:tc>
          <w:tcPr>
            <w:tcW w:w="990" w:type="dxa"/>
          </w:tcPr>
          <w:p w:rsidR="00687483" w:rsidRPr="007D6F84" w:rsidRDefault="00687483" w:rsidP="006C2809">
            <w:pPr>
              <w:jc w:val="center"/>
              <w:rPr>
                <w:rFonts w:ascii="Arial" w:hAnsi="Arial" w:cs="Arial"/>
                <w:rtl/>
              </w:rPr>
            </w:pPr>
            <w:r w:rsidRPr="007D6F84">
              <w:rPr>
                <w:rFonts w:ascii="Arial" w:hAnsi="Arial" w:cs="Arial"/>
                <w:rtl/>
              </w:rPr>
              <w:t>1.3</w:t>
            </w:r>
          </w:p>
        </w:tc>
      </w:tr>
    </w:tbl>
    <w:p w:rsidR="00687483" w:rsidRPr="007D6F84" w:rsidRDefault="00687483" w:rsidP="007D6F84">
      <w:pPr>
        <w:pStyle w:val="ListParagraph"/>
        <w:rPr>
          <w:rFonts w:ascii="Arial" w:hAnsi="Arial" w:cs="Arial"/>
        </w:rPr>
      </w:pPr>
    </w:p>
    <w:p w:rsidR="00687483" w:rsidRDefault="00687483" w:rsidP="00EB4072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  <w:rtl/>
        </w:rPr>
        <w:t>ארבעת השחיינים התחרו בתחרות, מהי ההסתברות שהזמן המצטבר שלהם קטן מ 200 שניות?</w:t>
      </w:r>
    </w:p>
    <w:p w:rsidR="00687483" w:rsidRPr="00EB4072" w:rsidRDefault="00687483" w:rsidP="006C7287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EB4072">
        <w:rPr>
          <w:rFonts w:ascii="Arial" w:hAnsi="Arial" w:cs="Arial"/>
          <w:rtl/>
        </w:rPr>
        <w:t>מהי ההסתברות שהזמן המצטבר שלהם קטן מ 200 שניות, אם ידוע כי סיימו את המשחה בפחות מ 207 שניות? (5 נק')</w:t>
      </w:r>
    </w:p>
    <w:p w:rsidR="00687483" w:rsidRDefault="00687483" w:rsidP="00180BBB">
      <w:pPr>
        <w:ind w:left="340"/>
        <w:rPr>
          <w:rFonts w:ascii="Arial" w:hAnsi="Arial" w:cs="Arial"/>
          <w:rtl/>
        </w:rPr>
      </w:pPr>
    </w:p>
    <w:p w:rsidR="00687483" w:rsidRDefault="00687483" w:rsidP="00180BBB">
      <w:pPr>
        <w:ind w:left="340"/>
        <w:rPr>
          <w:rFonts w:ascii="Arial" w:hAnsi="Arial" w:cs="Arial"/>
          <w:rtl/>
        </w:rPr>
      </w:pPr>
      <w:r>
        <w:rPr>
          <w:rFonts w:ascii="Arial" w:hAnsi="Arial" w:cs="Arial"/>
          <w:rtl/>
        </w:rPr>
        <w:t>פתרון</w:t>
      </w:r>
    </w:p>
    <w:p w:rsidR="00687483" w:rsidRDefault="00687483" w:rsidP="007D6F84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  <w:rtl/>
        </w:rPr>
        <w:t xml:space="preserve">על פי תכונות הנרמול </w:t>
      </w:r>
    </w:p>
    <w:p w:rsidR="00687483" w:rsidRDefault="00687483" w:rsidP="00E54E97">
      <w:pPr>
        <w:pStyle w:val="ListParagraph"/>
        <w:jc w:val="center"/>
        <w:rPr>
          <w:rFonts w:cs="David"/>
          <w:rtl/>
        </w:rPr>
      </w:pPr>
      <w:r>
        <w:rPr>
          <w:noProof/>
        </w:rPr>
        <w:pict>
          <v:roundrect id="_x0000_s1034" style="position:absolute;left:0;text-align:left;margin-left:316pt;margin-top:3.5pt;width:19pt;height:33.5pt;z-index:251661824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" filled="f" strokecolor="#243f60" strokeweight="2pt"/>
        </w:pict>
      </w:r>
      <w:r w:rsidRPr="008D117E">
        <w:rPr>
          <w:position w:val="-32"/>
        </w:rPr>
        <w:object w:dxaOrig="5620" w:dyaOrig="760">
          <v:shape id="_x0000_i1054" type="#_x0000_t75" style="width:281.25pt;height:38.25pt" o:ole="" fillcolor="window">
            <v:imagedata r:id="rId50" o:title=""/>
          </v:shape>
          <o:OLEObject Type="Embed" ProgID="Equation.3" ShapeID="_x0000_i1054" DrawAspect="Content" ObjectID="_1536071143" r:id="rId51"/>
        </w:object>
      </w:r>
    </w:p>
    <w:p w:rsidR="00687483" w:rsidRDefault="00687483" w:rsidP="007D6F84">
      <w:pPr>
        <w:pStyle w:val="ListParagraph"/>
        <w:rPr>
          <w:rFonts w:cs="David"/>
          <w:rtl/>
        </w:rPr>
      </w:pPr>
    </w:p>
    <w:p w:rsidR="00687483" w:rsidRPr="009030E2" w:rsidRDefault="00687483" w:rsidP="009030E2">
      <w:pPr>
        <w:pStyle w:val="ListParagraph"/>
        <w:numPr>
          <w:ilvl w:val="0"/>
          <w:numId w:val="12"/>
        </w:numPr>
        <w:rPr>
          <w:rFonts w:ascii="Arial" w:hAnsi="Arial" w:cs="Arial"/>
          <w:color w:val="FF0000"/>
        </w:rPr>
      </w:pPr>
      <w:r>
        <w:rPr>
          <w:rFonts w:ascii="Arial" w:hAnsi="Arial" w:cs="Arial"/>
          <w:rtl/>
        </w:rPr>
        <w:t xml:space="preserve">נגדיר משתנה </w:t>
      </w:r>
      <w:r>
        <w:rPr>
          <w:rFonts w:ascii="Arial" w:hAnsi="Arial" w:cs="Arial"/>
        </w:rPr>
        <w:t>y</w:t>
      </w:r>
      <w:r>
        <w:rPr>
          <w:rFonts w:ascii="Arial" w:hAnsi="Arial" w:cs="Arial"/>
          <w:rtl/>
        </w:rPr>
        <w:t xml:space="preserve"> הסכום את זמני השחייה של ארבעת השחיינים</w:t>
      </w:r>
    </w:p>
    <w:p w:rsidR="00687483" w:rsidRPr="009030E2" w:rsidRDefault="00687483" w:rsidP="009030E2">
      <w:pPr>
        <w:pStyle w:val="ListParagraph"/>
        <w:ind w:left="360"/>
        <w:rPr>
          <w:rFonts w:ascii="Arial" w:hAnsi="Arial" w:cs="Arial"/>
          <w:color w:val="FF0000"/>
        </w:rPr>
      </w:pPr>
    </w:p>
    <w:p w:rsidR="00687483" w:rsidRPr="006C2809" w:rsidRDefault="00687483" w:rsidP="009030E2">
      <w:pPr>
        <w:pStyle w:val="ListParagraph"/>
        <w:ind w:left="360"/>
        <w:jc w:val="center"/>
        <w:rPr>
          <w:rFonts w:ascii="Arial" w:hAnsi="Arial" w:cs="Arial"/>
          <w:color w:val="FF0000"/>
        </w:rPr>
      </w:pPr>
      <w:r>
        <w:rPr>
          <w:noProof/>
        </w:rPr>
        <w:pict>
          <v:roundrect id="מלבן מעוגל 13" o:spid="_x0000_s1035" style="position:absolute;left:0;text-align:left;margin-left:282.5pt;margin-top:68.05pt;width:44pt;height:16.5pt;z-index:251659776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" filled="f" strokecolor="#243f60" strokeweight="2pt"/>
        </w:pict>
      </w:r>
      <w:r w:rsidRPr="00E54E97">
        <w:rPr>
          <w:position w:val="-90"/>
        </w:rPr>
        <w:object w:dxaOrig="5160" w:dyaOrig="1920">
          <v:shape id="_x0000_i1055" type="#_x0000_t75" style="width:258pt;height:95.25pt" o:ole="" fillcolor="window">
            <v:imagedata r:id="rId52" o:title=""/>
          </v:shape>
          <o:OLEObject Type="Embed" ProgID="Equation.3" ShapeID="_x0000_i1055" DrawAspect="Content" ObjectID="_1536071144" r:id="rId53"/>
        </w:object>
      </w:r>
    </w:p>
    <w:p w:rsidR="00687483" w:rsidRDefault="00687483" w:rsidP="007D6F84">
      <w:pPr>
        <w:pStyle w:val="ListParagraph"/>
        <w:rPr>
          <w:rFonts w:cs="David"/>
          <w:rtl/>
        </w:rPr>
      </w:pPr>
    </w:p>
    <w:p w:rsidR="00687483" w:rsidRDefault="00687483" w:rsidP="009030E2">
      <w:pPr>
        <w:pStyle w:val="ListParagraph"/>
        <w:ind w:left="2160" w:firstLine="720"/>
        <w:rPr>
          <w:rFonts w:ascii="Arial" w:hAnsi="Arial" w:cs="Arial"/>
          <w:u w:val="single"/>
          <w:rtl/>
        </w:rPr>
      </w:pPr>
    </w:p>
    <w:p w:rsidR="00687483" w:rsidRDefault="00687483" w:rsidP="009030E2">
      <w:pPr>
        <w:pStyle w:val="ListParagraph"/>
        <w:numPr>
          <w:ilvl w:val="0"/>
          <w:numId w:val="12"/>
        </w:numPr>
        <w:rPr>
          <w:rFonts w:ascii="Arial" w:hAnsi="Arial" w:cs="Arial"/>
          <w:color w:val="FF0000"/>
        </w:rPr>
      </w:pPr>
      <w:r w:rsidRPr="007562A2">
        <w:rPr>
          <w:rFonts w:ascii="Arial" w:hAnsi="Arial" w:cs="Arial"/>
          <w:rtl/>
        </w:rPr>
        <w:t xml:space="preserve">זוהי שאלה בהסתברות מותנית </w:t>
      </w:r>
    </w:p>
    <w:p w:rsidR="00687483" w:rsidRDefault="00687483" w:rsidP="009030E2">
      <w:pPr>
        <w:pStyle w:val="ListParagraph"/>
        <w:ind w:left="360"/>
        <w:rPr>
          <w:rFonts w:ascii="Arial" w:hAnsi="Arial" w:cs="Arial"/>
          <w:color w:val="FF0000"/>
        </w:rPr>
      </w:pPr>
    </w:p>
    <w:p w:rsidR="00687483" w:rsidRPr="006C2809" w:rsidRDefault="00687483" w:rsidP="009030E2">
      <w:pPr>
        <w:pStyle w:val="ListParagraph"/>
        <w:ind w:left="360"/>
        <w:jc w:val="center"/>
        <w:rPr>
          <w:rFonts w:ascii="Arial" w:hAnsi="Arial" w:cs="Arial"/>
          <w:color w:val="FF0000"/>
        </w:rPr>
      </w:pPr>
      <w:r>
        <w:rPr>
          <w:noProof/>
        </w:rPr>
        <w:pict>
          <v:roundrect id="מלבן מעוגל 12" o:spid="_x0000_s1036" style="position:absolute;left:0;text-align:left;margin-left:200.55pt;margin-top:57.65pt;width:37.9pt;height:16.5pt;z-index:251658752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" filled="f" strokecolor="#243f60" strokeweight="2pt"/>
        </w:pict>
      </w:r>
      <w:bookmarkStart w:id="0" w:name="_GoBack"/>
      <w:r w:rsidRPr="009602E9">
        <w:rPr>
          <w:position w:val="-100"/>
        </w:rPr>
        <w:object w:dxaOrig="6000" w:dyaOrig="2120">
          <v:shape id="_x0000_i1056" type="#_x0000_t75" style="width:300pt;height:105pt" o:ole="" fillcolor="window">
            <v:imagedata r:id="rId54" o:title=""/>
          </v:shape>
          <o:OLEObject Type="Embed" ProgID="Equation.DSMT4" ShapeID="_x0000_i1056" DrawAspect="Content" ObjectID="_1536071145" r:id="rId55"/>
        </w:object>
      </w:r>
      <w:bookmarkEnd w:id="0"/>
    </w:p>
    <w:p w:rsidR="00687483" w:rsidRPr="007562A2" w:rsidRDefault="00687483" w:rsidP="007562A2">
      <w:pPr>
        <w:pStyle w:val="ListParagraph"/>
        <w:rPr>
          <w:rFonts w:ascii="Arial" w:hAnsi="Arial" w:cs="Arial"/>
        </w:rPr>
      </w:pPr>
    </w:p>
    <w:p w:rsidR="00687483" w:rsidRDefault="00687483" w:rsidP="009030E2">
      <w:pPr>
        <w:ind w:left="1060" w:firstLine="380"/>
        <w:rPr>
          <w:rFonts w:ascii="Arial" w:hAnsi="Arial" w:cs="Arial"/>
          <w:rtl/>
        </w:rPr>
      </w:pPr>
    </w:p>
    <w:sectPr w:rsidR="00687483" w:rsidSect="00E708BA">
      <w:headerReference w:type="default" r:id="rId56"/>
      <w:footerReference w:type="default" r:id="rId5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483" w:rsidRDefault="00687483" w:rsidP="00EC4AB5">
      <w:r>
        <w:separator/>
      </w:r>
    </w:p>
  </w:endnote>
  <w:endnote w:type="continuationSeparator" w:id="0">
    <w:p w:rsidR="00687483" w:rsidRDefault="00687483" w:rsidP="00EC4A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riam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Narkisim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483" w:rsidRDefault="00687483" w:rsidP="00F07B82">
    <w:pPr>
      <w:pStyle w:val="Footer"/>
      <w:jc w:val="cen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תמונה 4" o:spid="_x0000_i1028" type="#_x0000_t75" alt="computer" style="width:401.25pt;height:52.5pt;visibility:visible">
          <v:imagedata r:id="rId1" o:title=""/>
        </v:shape>
      </w:pict>
    </w:r>
  </w:p>
  <w:p w:rsidR="00687483" w:rsidRDefault="0068748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483" w:rsidRDefault="00687483" w:rsidP="00EC4AB5">
      <w:r>
        <w:separator/>
      </w:r>
    </w:p>
  </w:footnote>
  <w:footnote w:type="continuationSeparator" w:id="0">
    <w:p w:rsidR="00687483" w:rsidRDefault="00687483" w:rsidP="00EC4A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483" w:rsidRDefault="00687483" w:rsidP="00F07B82">
    <w:pPr>
      <w:pStyle w:val="Header"/>
      <w:jc w:val="center"/>
      <w:rPr>
        <w:sz w:val="22"/>
        <w:szCs w:val="22"/>
        <w:rtl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תמונה 1" o:spid="_x0000_i1026" type="#_x0000_t75" alt="or-kuli 1" style="width:135pt;height:87pt;visibility:visible">
          <v:imagedata r:id="rId1" o:title=""/>
        </v:shape>
      </w:pict>
    </w:r>
  </w:p>
  <w:p w:rsidR="00687483" w:rsidRDefault="00687483" w:rsidP="00EC4AB5">
    <w:pPr>
      <w:pStyle w:val="Header"/>
      <w:rPr>
        <w:sz w:val="22"/>
        <w:szCs w:val="22"/>
        <w:rtl/>
      </w:rPr>
    </w:pPr>
  </w:p>
  <w:p w:rsidR="00687483" w:rsidRDefault="00687483" w:rsidP="00EC4AB5">
    <w:pPr>
      <w:pStyle w:val="Header"/>
      <w:rPr>
        <w:sz w:val="22"/>
        <w:szCs w:val="22"/>
        <w:rtl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3399C"/>
    <w:multiLevelType w:val="hybridMultilevel"/>
    <w:tmpl w:val="5A5C06B4"/>
    <w:lvl w:ilvl="0" w:tplc="1A36DE3C">
      <w:start w:val="1"/>
      <w:numFmt w:val="hebrew1"/>
      <w:lvlText w:val="%1."/>
      <w:lvlJc w:val="left"/>
      <w:pPr>
        <w:ind w:left="720" w:hanging="360"/>
      </w:pPr>
      <w:rPr>
        <w:rFonts w:cs="Arial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2C62471"/>
    <w:multiLevelType w:val="hybridMultilevel"/>
    <w:tmpl w:val="0A6881E0"/>
    <w:lvl w:ilvl="0" w:tplc="517A3322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5C15E0B"/>
    <w:multiLevelType w:val="hybridMultilevel"/>
    <w:tmpl w:val="97424108"/>
    <w:lvl w:ilvl="0" w:tplc="876A8B46">
      <w:start w:val="1"/>
      <w:numFmt w:val="hebrew1"/>
      <w:lvlText w:val="%1."/>
      <w:lvlJc w:val="left"/>
      <w:pPr>
        <w:ind w:left="720" w:hanging="360"/>
      </w:pPr>
      <w:rPr>
        <w:rFonts w:cs="Arial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BB678F4"/>
    <w:multiLevelType w:val="hybridMultilevel"/>
    <w:tmpl w:val="E682BE7E"/>
    <w:lvl w:ilvl="0" w:tplc="4426CA16">
      <w:start w:val="1"/>
      <w:numFmt w:val="hebrew1"/>
      <w:lvlText w:val="%1."/>
      <w:lvlJc w:val="left"/>
      <w:pPr>
        <w:ind w:left="1069" w:hanging="36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02935F8"/>
    <w:multiLevelType w:val="hybridMultilevel"/>
    <w:tmpl w:val="950EA9E0"/>
    <w:lvl w:ilvl="0" w:tplc="FFE6D55C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0D90277"/>
    <w:multiLevelType w:val="hybridMultilevel"/>
    <w:tmpl w:val="F140D5BE"/>
    <w:lvl w:ilvl="0" w:tplc="FFE6D55C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7E859B3"/>
    <w:multiLevelType w:val="hybridMultilevel"/>
    <w:tmpl w:val="6AB8B01A"/>
    <w:lvl w:ilvl="0" w:tplc="6726A86E">
      <w:start w:val="1"/>
      <w:numFmt w:val="hebrew1"/>
      <w:lvlText w:val="%1."/>
      <w:lvlJc w:val="left"/>
      <w:pPr>
        <w:ind w:left="700" w:hanging="360"/>
      </w:pPr>
      <w:rPr>
        <w:rFonts w:cs="Times New Roman" w:hint="default"/>
        <w:b w:val="0"/>
        <w:bCs w:val="0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60" w:hanging="180"/>
      </w:pPr>
      <w:rPr>
        <w:rFonts w:cs="Times New Roman"/>
      </w:rPr>
    </w:lvl>
  </w:abstractNum>
  <w:abstractNum w:abstractNumId="7">
    <w:nsid w:val="18E00750"/>
    <w:multiLevelType w:val="hybridMultilevel"/>
    <w:tmpl w:val="27404448"/>
    <w:lvl w:ilvl="0" w:tplc="FBF8195E">
      <w:start w:val="1"/>
      <w:numFmt w:val="hebrew1"/>
      <w:lvlText w:val="%1."/>
      <w:lvlJc w:val="left"/>
      <w:pPr>
        <w:ind w:left="720" w:hanging="360"/>
      </w:pPr>
      <w:rPr>
        <w:rFonts w:cs="Arial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AC3195"/>
    <w:multiLevelType w:val="hybridMultilevel"/>
    <w:tmpl w:val="E29617AA"/>
    <w:lvl w:ilvl="0" w:tplc="2938CB1C">
      <w:start w:val="1"/>
      <w:numFmt w:val="hebrew1"/>
      <w:lvlText w:val="%1."/>
      <w:lvlJc w:val="left"/>
      <w:pPr>
        <w:ind w:left="720" w:hanging="360"/>
      </w:pPr>
      <w:rPr>
        <w:rFonts w:cs="Arial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2B52782"/>
    <w:multiLevelType w:val="hybridMultilevel"/>
    <w:tmpl w:val="82C077BA"/>
    <w:lvl w:ilvl="0" w:tplc="A1E2C666">
      <w:start w:val="1"/>
      <w:numFmt w:val="hebrew1"/>
      <w:lvlText w:val="%1."/>
      <w:lvlJc w:val="left"/>
      <w:pPr>
        <w:ind w:left="1420" w:hanging="360"/>
      </w:pPr>
      <w:rPr>
        <w:rFonts w:cs="Times New Roman" w:hint="default"/>
        <w:b/>
        <w:bCs w:val="0"/>
        <w:sz w:val="2"/>
        <w:szCs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80" w:hanging="180"/>
      </w:pPr>
      <w:rPr>
        <w:rFonts w:cs="Times New Roman"/>
      </w:rPr>
    </w:lvl>
  </w:abstractNum>
  <w:abstractNum w:abstractNumId="10">
    <w:nsid w:val="257D6C95"/>
    <w:multiLevelType w:val="hybridMultilevel"/>
    <w:tmpl w:val="AE626AF0"/>
    <w:lvl w:ilvl="0" w:tplc="FFE6D55C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BD249A5"/>
    <w:multiLevelType w:val="hybridMultilevel"/>
    <w:tmpl w:val="AA8A1A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CFC00AF"/>
    <w:multiLevelType w:val="hybridMultilevel"/>
    <w:tmpl w:val="D738F690"/>
    <w:lvl w:ilvl="0" w:tplc="03449DF2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F031CF5"/>
    <w:multiLevelType w:val="hybridMultilevel"/>
    <w:tmpl w:val="AE626AF0"/>
    <w:lvl w:ilvl="0" w:tplc="FFE6D55C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02D3722"/>
    <w:multiLevelType w:val="hybridMultilevel"/>
    <w:tmpl w:val="CD6ACFDE"/>
    <w:lvl w:ilvl="0" w:tplc="295637F6">
      <w:start w:val="1"/>
      <w:numFmt w:val="hebrew1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79A12E4"/>
    <w:multiLevelType w:val="hybridMultilevel"/>
    <w:tmpl w:val="DA86FE18"/>
    <w:lvl w:ilvl="0" w:tplc="FFE6D55C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9267DCB"/>
    <w:multiLevelType w:val="hybridMultilevel"/>
    <w:tmpl w:val="2898B2A6"/>
    <w:lvl w:ilvl="0" w:tplc="15803D20">
      <w:start w:val="1"/>
      <w:numFmt w:val="hebrew1"/>
      <w:lvlText w:val="%1."/>
      <w:lvlJc w:val="left"/>
      <w:pPr>
        <w:ind w:left="1080" w:hanging="360"/>
      </w:pPr>
      <w:rPr>
        <w:rFonts w:cs="Arial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4B8F6341"/>
    <w:multiLevelType w:val="hybridMultilevel"/>
    <w:tmpl w:val="BD3084D4"/>
    <w:lvl w:ilvl="0" w:tplc="9488AEB4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7005882"/>
    <w:multiLevelType w:val="hybridMultilevel"/>
    <w:tmpl w:val="835A99F0"/>
    <w:lvl w:ilvl="0" w:tplc="6CE6548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572E4A02"/>
    <w:multiLevelType w:val="hybridMultilevel"/>
    <w:tmpl w:val="C4A8D8A6"/>
    <w:lvl w:ilvl="0" w:tplc="FFE6D55C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1B40944"/>
    <w:multiLevelType w:val="hybridMultilevel"/>
    <w:tmpl w:val="F31034CA"/>
    <w:lvl w:ilvl="0" w:tplc="FFE6D55C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2F1056C"/>
    <w:multiLevelType w:val="hybridMultilevel"/>
    <w:tmpl w:val="53D465AC"/>
    <w:lvl w:ilvl="0" w:tplc="0409000F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4426CA16">
      <w:start w:val="1"/>
      <w:numFmt w:val="hebrew1"/>
      <w:lvlText w:val="%2."/>
      <w:lvlJc w:val="left"/>
      <w:pPr>
        <w:ind w:left="1069" w:hanging="360"/>
      </w:pPr>
      <w:rPr>
        <w:rFonts w:cs="Times New Roman" w:hint="default"/>
        <w:sz w:val="2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>
    <w:nsid w:val="65A24C7F"/>
    <w:multiLevelType w:val="hybridMultilevel"/>
    <w:tmpl w:val="7A5CBDFA"/>
    <w:lvl w:ilvl="0" w:tplc="C870EB6C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b w:val="0"/>
        <w:bCs w:val="0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8252FCA"/>
    <w:multiLevelType w:val="hybridMultilevel"/>
    <w:tmpl w:val="B2EA4074"/>
    <w:lvl w:ilvl="0" w:tplc="D8E41B88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AD40869"/>
    <w:multiLevelType w:val="hybridMultilevel"/>
    <w:tmpl w:val="F31034CA"/>
    <w:lvl w:ilvl="0" w:tplc="FFE6D55C">
      <w:start w:val="1"/>
      <w:numFmt w:val="hebrew1"/>
      <w:lvlText w:val="%1."/>
      <w:lvlJc w:val="left"/>
      <w:pPr>
        <w:ind w:left="720" w:hanging="36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C0D0457"/>
    <w:multiLevelType w:val="hybridMultilevel"/>
    <w:tmpl w:val="5FA010EE"/>
    <w:lvl w:ilvl="0" w:tplc="CF521928">
      <w:start w:val="1"/>
      <w:numFmt w:val="hebrew1"/>
      <w:lvlText w:val="%1."/>
      <w:lvlJc w:val="left"/>
      <w:pPr>
        <w:ind w:left="1080" w:hanging="360"/>
      </w:pPr>
      <w:rPr>
        <w:rFonts w:cs="Times New Roman" w:hint="default"/>
        <w:b w:val="0"/>
        <w:bCs w:val="0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6EEB01BF"/>
    <w:multiLevelType w:val="hybridMultilevel"/>
    <w:tmpl w:val="2026C146"/>
    <w:lvl w:ilvl="0" w:tplc="369A0B30">
      <w:start w:val="1"/>
      <w:numFmt w:val="hebrew1"/>
      <w:lvlText w:val="%1."/>
      <w:lvlJc w:val="left"/>
      <w:pPr>
        <w:ind w:left="700" w:hanging="360"/>
      </w:pPr>
      <w:rPr>
        <w:rFonts w:cs="Times New Roman" w:hint="default"/>
        <w:b/>
        <w:bCs w:val="0"/>
        <w:sz w:val="2"/>
        <w:szCs w:val="24"/>
        <w:u w:val="none"/>
      </w:rPr>
    </w:lvl>
    <w:lvl w:ilvl="1" w:tplc="04090019">
      <w:start w:val="1"/>
      <w:numFmt w:val="lowerLetter"/>
      <w:lvlText w:val="%2."/>
      <w:lvlJc w:val="left"/>
      <w:pPr>
        <w:ind w:left="14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60" w:hanging="180"/>
      </w:pPr>
      <w:rPr>
        <w:rFonts w:cs="Times New Roman"/>
      </w:rPr>
    </w:lvl>
  </w:abstractNum>
  <w:abstractNum w:abstractNumId="27">
    <w:nsid w:val="74EA09CB"/>
    <w:multiLevelType w:val="hybridMultilevel"/>
    <w:tmpl w:val="388227EA"/>
    <w:lvl w:ilvl="0" w:tplc="81E8150E">
      <w:start w:val="1"/>
      <w:numFmt w:val="hebrew1"/>
      <w:lvlText w:val="%1."/>
      <w:lvlJc w:val="left"/>
      <w:pPr>
        <w:tabs>
          <w:tab w:val="num" w:pos="760"/>
        </w:tabs>
        <w:ind w:left="760" w:hanging="420"/>
      </w:pPr>
      <w:rPr>
        <w:rFonts w:cs="Times New Roman" w:hint="default"/>
        <w:sz w:val="2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20"/>
        </w:tabs>
        <w:ind w:left="14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  <w:rPr>
        <w:rFonts w:cs="Times New Roman"/>
      </w:rPr>
    </w:lvl>
  </w:abstractNum>
  <w:num w:numId="1">
    <w:abstractNumId w:val="11"/>
  </w:num>
  <w:num w:numId="2">
    <w:abstractNumId w:val="21"/>
  </w:num>
  <w:num w:numId="3">
    <w:abstractNumId w:val="26"/>
  </w:num>
  <w:num w:numId="4">
    <w:abstractNumId w:val="3"/>
  </w:num>
  <w:num w:numId="5">
    <w:abstractNumId w:val="8"/>
  </w:num>
  <w:num w:numId="6">
    <w:abstractNumId w:val="25"/>
  </w:num>
  <w:num w:numId="7">
    <w:abstractNumId w:val="7"/>
  </w:num>
  <w:num w:numId="8">
    <w:abstractNumId w:val="23"/>
  </w:num>
  <w:num w:numId="9">
    <w:abstractNumId w:val="1"/>
  </w:num>
  <w:num w:numId="10">
    <w:abstractNumId w:val="19"/>
  </w:num>
  <w:num w:numId="11">
    <w:abstractNumId w:val="12"/>
  </w:num>
  <w:num w:numId="12">
    <w:abstractNumId w:val="14"/>
  </w:num>
  <w:num w:numId="13">
    <w:abstractNumId w:val="9"/>
  </w:num>
  <w:num w:numId="14">
    <w:abstractNumId w:val="16"/>
  </w:num>
  <w:num w:numId="15">
    <w:abstractNumId w:val="5"/>
  </w:num>
  <w:num w:numId="16">
    <w:abstractNumId w:val="20"/>
  </w:num>
  <w:num w:numId="17">
    <w:abstractNumId w:val="24"/>
  </w:num>
  <w:num w:numId="18">
    <w:abstractNumId w:val="22"/>
  </w:num>
  <w:num w:numId="19">
    <w:abstractNumId w:val="10"/>
  </w:num>
  <w:num w:numId="20">
    <w:abstractNumId w:val="13"/>
  </w:num>
  <w:num w:numId="21">
    <w:abstractNumId w:val="4"/>
  </w:num>
  <w:num w:numId="22">
    <w:abstractNumId w:val="15"/>
  </w:num>
  <w:num w:numId="23">
    <w:abstractNumId w:val="6"/>
  </w:num>
  <w:num w:numId="24">
    <w:abstractNumId w:val="2"/>
  </w:num>
  <w:num w:numId="25">
    <w:abstractNumId w:val="17"/>
  </w:num>
  <w:num w:numId="26">
    <w:abstractNumId w:val="0"/>
  </w:num>
  <w:num w:numId="27">
    <w:abstractNumId w:val="18"/>
  </w:num>
  <w:num w:numId="28">
    <w:abstractNumId w:val="27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1530"/>
    <w:rsid w:val="00003D95"/>
    <w:rsid w:val="00003D99"/>
    <w:rsid w:val="0001214E"/>
    <w:rsid w:val="00012172"/>
    <w:rsid w:val="00013578"/>
    <w:rsid w:val="00014676"/>
    <w:rsid w:val="00016104"/>
    <w:rsid w:val="0001777A"/>
    <w:rsid w:val="00027CA7"/>
    <w:rsid w:val="00027E25"/>
    <w:rsid w:val="00051DD9"/>
    <w:rsid w:val="00067D7F"/>
    <w:rsid w:val="00070277"/>
    <w:rsid w:val="0007512F"/>
    <w:rsid w:val="0007686D"/>
    <w:rsid w:val="000866C6"/>
    <w:rsid w:val="00092A51"/>
    <w:rsid w:val="000A1E86"/>
    <w:rsid w:val="000C2962"/>
    <w:rsid w:val="000C2DB1"/>
    <w:rsid w:val="000C2E89"/>
    <w:rsid w:val="000C31E3"/>
    <w:rsid w:val="000D3879"/>
    <w:rsid w:val="000E19E9"/>
    <w:rsid w:val="000E7B8C"/>
    <w:rsid w:val="000F46FA"/>
    <w:rsid w:val="00112288"/>
    <w:rsid w:val="00113303"/>
    <w:rsid w:val="00113477"/>
    <w:rsid w:val="00121E1C"/>
    <w:rsid w:val="00123B3E"/>
    <w:rsid w:val="001262D3"/>
    <w:rsid w:val="001366B3"/>
    <w:rsid w:val="0014026E"/>
    <w:rsid w:val="00140BD0"/>
    <w:rsid w:val="001438DA"/>
    <w:rsid w:val="0014402A"/>
    <w:rsid w:val="001511D8"/>
    <w:rsid w:val="00152BD1"/>
    <w:rsid w:val="00153056"/>
    <w:rsid w:val="001604BF"/>
    <w:rsid w:val="001668AB"/>
    <w:rsid w:val="00167B52"/>
    <w:rsid w:val="001732CE"/>
    <w:rsid w:val="00180364"/>
    <w:rsid w:val="00180BBB"/>
    <w:rsid w:val="001828C8"/>
    <w:rsid w:val="00183469"/>
    <w:rsid w:val="001835EF"/>
    <w:rsid w:val="0019218F"/>
    <w:rsid w:val="00197ECB"/>
    <w:rsid w:val="001A012C"/>
    <w:rsid w:val="001B2579"/>
    <w:rsid w:val="001B30F3"/>
    <w:rsid w:val="001C1530"/>
    <w:rsid w:val="001D334E"/>
    <w:rsid w:val="001E5CC7"/>
    <w:rsid w:val="001F43BD"/>
    <w:rsid w:val="00201951"/>
    <w:rsid w:val="002111E3"/>
    <w:rsid w:val="00211D4F"/>
    <w:rsid w:val="002206B7"/>
    <w:rsid w:val="00230D2B"/>
    <w:rsid w:val="00247280"/>
    <w:rsid w:val="00252188"/>
    <w:rsid w:val="002543FE"/>
    <w:rsid w:val="00262562"/>
    <w:rsid w:val="00265F71"/>
    <w:rsid w:val="00266914"/>
    <w:rsid w:val="002702ED"/>
    <w:rsid w:val="00287F2A"/>
    <w:rsid w:val="00293CF9"/>
    <w:rsid w:val="002955BD"/>
    <w:rsid w:val="002A46AC"/>
    <w:rsid w:val="002A6A7A"/>
    <w:rsid w:val="002B0807"/>
    <w:rsid w:val="002B2B5C"/>
    <w:rsid w:val="002B3C40"/>
    <w:rsid w:val="002F00D8"/>
    <w:rsid w:val="00303D63"/>
    <w:rsid w:val="00304D22"/>
    <w:rsid w:val="00305649"/>
    <w:rsid w:val="0031338C"/>
    <w:rsid w:val="003145A7"/>
    <w:rsid w:val="0031470A"/>
    <w:rsid w:val="00316F18"/>
    <w:rsid w:val="003170FA"/>
    <w:rsid w:val="00317AF2"/>
    <w:rsid w:val="0032265B"/>
    <w:rsid w:val="00330E8A"/>
    <w:rsid w:val="003350A1"/>
    <w:rsid w:val="00341A76"/>
    <w:rsid w:val="00345C73"/>
    <w:rsid w:val="003559E1"/>
    <w:rsid w:val="003663CD"/>
    <w:rsid w:val="00396D17"/>
    <w:rsid w:val="003A26DA"/>
    <w:rsid w:val="003C69D2"/>
    <w:rsid w:val="003C6F78"/>
    <w:rsid w:val="003D00B4"/>
    <w:rsid w:val="003D5FEC"/>
    <w:rsid w:val="003D67BB"/>
    <w:rsid w:val="003D74F6"/>
    <w:rsid w:val="003E1763"/>
    <w:rsid w:val="003E6E4D"/>
    <w:rsid w:val="003F048A"/>
    <w:rsid w:val="003F6DA4"/>
    <w:rsid w:val="00400431"/>
    <w:rsid w:val="00410622"/>
    <w:rsid w:val="004130E1"/>
    <w:rsid w:val="00431E40"/>
    <w:rsid w:val="004418ED"/>
    <w:rsid w:val="004421F7"/>
    <w:rsid w:val="004509D8"/>
    <w:rsid w:val="004573A7"/>
    <w:rsid w:val="00483741"/>
    <w:rsid w:val="00490473"/>
    <w:rsid w:val="004919D1"/>
    <w:rsid w:val="004958C5"/>
    <w:rsid w:val="004A58B7"/>
    <w:rsid w:val="004A63E3"/>
    <w:rsid w:val="004B4247"/>
    <w:rsid w:val="004B5AE4"/>
    <w:rsid w:val="004C1331"/>
    <w:rsid w:val="004C37CD"/>
    <w:rsid w:val="004C45CE"/>
    <w:rsid w:val="004C6CAE"/>
    <w:rsid w:val="004D0695"/>
    <w:rsid w:val="004D2034"/>
    <w:rsid w:val="004E390E"/>
    <w:rsid w:val="004E7FFD"/>
    <w:rsid w:val="004F12AB"/>
    <w:rsid w:val="004F47E0"/>
    <w:rsid w:val="005012EB"/>
    <w:rsid w:val="005060E2"/>
    <w:rsid w:val="005135B8"/>
    <w:rsid w:val="00515759"/>
    <w:rsid w:val="0052147E"/>
    <w:rsid w:val="00525A5A"/>
    <w:rsid w:val="00533D87"/>
    <w:rsid w:val="0053523B"/>
    <w:rsid w:val="005421EF"/>
    <w:rsid w:val="005448E5"/>
    <w:rsid w:val="00547C75"/>
    <w:rsid w:val="00551640"/>
    <w:rsid w:val="00553814"/>
    <w:rsid w:val="005560BC"/>
    <w:rsid w:val="00557B33"/>
    <w:rsid w:val="0056058C"/>
    <w:rsid w:val="005745ED"/>
    <w:rsid w:val="0057510A"/>
    <w:rsid w:val="00577670"/>
    <w:rsid w:val="00581F97"/>
    <w:rsid w:val="00587BB8"/>
    <w:rsid w:val="005917B6"/>
    <w:rsid w:val="005935A8"/>
    <w:rsid w:val="00595C7E"/>
    <w:rsid w:val="00597131"/>
    <w:rsid w:val="005D503A"/>
    <w:rsid w:val="005F016A"/>
    <w:rsid w:val="00607E7A"/>
    <w:rsid w:val="00616290"/>
    <w:rsid w:val="006166D4"/>
    <w:rsid w:val="0062281B"/>
    <w:rsid w:val="006276EF"/>
    <w:rsid w:val="00632E89"/>
    <w:rsid w:val="00642717"/>
    <w:rsid w:val="006430F0"/>
    <w:rsid w:val="00652633"/>
    <w:rsid w:val="00655E4F"/>
    <w:rsid w:val="006571C5"/>
    <w:rsid w:val="00657EFD"/>
    <w:rsid w:val="00675393"/>
    <w:rsid w:val="00681BF8"/>
    <w:rsid w:val="00687483"/>
    <w:rsid w:val="00694543"/>
    <w:rsid w:val="00696753"/>
    <w:rsid w:val="006B63DF"/>
    <w:rsid w:val="006C2809"/>
    <w:rsid w:val="006C7074"/>
    <w:rsid w:val="006C7287"/>
    <w:rsid w:val="006D0F6D"/>
    <w:rsid w:val="006D530A"/>
    <w:rsid w:val="006D7391"/>
    <w:rsid w:val="006E6726"/>
    <w:rsid w:val="007021A4"/>
    <w:rsid w:val="00703635"/>
    <w:rsid w:val="0070532B"/>
    <w:rsid w:val="00707770"/>
    <w:rsid w:val="00711842"/>
    <w:rsid w:val="00720250"/>
    <w:rsid w:val="007246B0"/>
    <w:rsid w:val="00726C1E"/>
    <w:rsid w:val="00730076"/>
    <w:rsid w:val="00732C5D"/>
    <w:rsid w:val="0073352F"/>
    <w:rsid w:val="00740356"/>
    <w:rsid w:val="00740E23"/>
    <w:rsid w:val="00742D43"/>
    <w:rsid w:val="0075256B"/>
    <w:rsid w:val="00752D42"/>
    <w:rsid w:val="00756029"/>
    <w:rsid w:val="007562A2"/>
    <w:rsid w:val="007600C2"/>
    <w:rsid w:val="007674E6"/>
    <w:rsid w:val="00770E8E"/>
    <w:rsid w:val="007717D9"/>
    <w:rsid w:val="00787165"/>
    <w:rsid w:val="00790497"/>
    <w:rsid w:val="007A3752"/>
    <w:rsid w:val="007A45DD"/>
    <w:rsid w:val="007A54F3"/>
    <w:rsid w:val="007A66FD"/>
    <w:rsid w:val="007B723A"/>
    <w:rsid w:val="007C0A7F"/>
    <w:rsid w:val="007C0F96"/>
    <w:rsid w:val="007D4178"/>
    <w:rsid w:val="007D5135"/>
    <w:rsid w:val="007D5F50"/>
    <w:rsid w:val="007D6F84"/>
    <w:rsid w:val="007E66EC"/>
    <w:rsid w:val="007E75EB"/>
    <w:rsid w:val="007F78AB"/>
    <w:rsid w:val="00802302"/>
    <w:rsid w:val="00810076"/>
    <w:rsid w:val="00812BE7"/>
    <w:rsid w:val="00821513"/>
    <w:rsid w:val="00826881"/>
    <w:rsid w:val="00837FDD"/>
    <w:rsid w:val="00843446"/>
    <w:rsid w:val="0084366E"/>
    <w:rsid w:val="008534E7"/>
    <w:rsid w:val="0085690C"/>
    <w:rsid w:val="00861688"/>
    <w:rsid w:val="00862841"/>
    <w:rsid w:val="008710E0"/>
    <w:rsid w:val="008724D8"/>
    <w:rsid w:val="00873B99"/>
    <w:rsid w:val="00874522"/>
    <w:rsid w:val="0088103E"/>
    <w:rsid w:val="0088621C"/>
    <w:rsid w:val="008868D1"/>
    <w:rsid w:val="00895B30"/>
    <w:rsid w:val="008975C3"/>
    <w:rsid w:val="008A12B5"/>
    <w:rsid w:val="008A272D"/>
    <w:rsid w:val="008B3310"/>
    <w:rsid w:val="008D117E"/>
    <w:rsid w:val="008D3845"/>
    <w:rsid w:val="008E1B3B"/>
    <w:rsid w:val="008E719B"/>
    <w:rsid w:val="008E72D4"/>
    <w:rsid w:val="008F4406"/>
    <w:rsid w:val="008F6F87"/>
    <w:rsid w:val="008F748F"/>
    <w:rsid w:val="009030E2"/>
    <w:rsid w:val="0090378D"/>
    <w:rsid w:val="0090685E"/>
    <w:rsid w:val="00910BA9"/>
    <w:rsid w:val="009113C4"/>
    <w:rsid w:val="00922E28"/>
    <w:rsid w:val="0093053F"/>
    <w:rsid w:val="009372B0"/>
    <w:rsid w:val="00947448"/>
    <w:rsid w:val="009510F0"/>
    <w:rsid w:val="0095488D"/>
    <w:rsid w:val="009602E9"/>
    <w:rsid w:val="0096072F"/>
    <w:rsid w:val="0096449F"/>
    <w:rsid w:val="00966281"/>
    <w:rsid w:val="00976312"/>
    <w:rsid w:val="009778A6"/>
    <w:rsid w:val="00986601"/>
    <w:rsid w:val="009A240F"/>
    <w:rsid w:val="009B1E0D"/>
    <w:rsid w:val="009B4D03"/>
    <w:rsid w:val="009C06E3"/>
    <w:rsid w:val="009C52C2"/>
    <w:rsid w:val="009C5D42"/>
    <w:rsid w:val="009D26CF"/>
    <w:rsid w:val="009D3370"/>
    <w:rsid w:val="009D35B4"/>
    <w:rsid w:val="009D5F21"/>
    <w:rsid w:val="009E7932"/>
    <w:rsid w:val="00A002CD"/>
    <w:rsid w:val="00A02EB9"/>
    <w:rsid w:val="00A05697"/>
    <w:rsid w:val="00A10FE5"/>
    <w:rsid w:val="00A3355E"/>
    <w:rsid w:val="00A401A2"/>
    <w:rsid w:val="00A43787"/>
    <w:rsid w:val="00A52691"/>
    <w:rsid w:val="00A559B9"/>
    <w:rsid w:val="00A645BF"/>
    <w:rsid w:val="00A66981"/>
    <w:rsid w:val="00A804E3"/>
    <w:rsid w:val="00A84F56"/>
    <w:rsid w:val="00A91845"/>
    <w:rsid w:val="00A91888"/>
    <w:rsid w:val="00A924F7"/>
    <w:rsid w:val="00A9567A"/>
    <w:rsid w:val="00AA0E85"/>
    <w:rsid w:val="00AA5FB0"/>
    <w:rsid w:val="00AB5F89"/>
    <w:rsid w:val="00AD5A71"/>
    <w:rsid w:val="00AD6FF9"/>
    <w:rsid w:val="00AE3AE5"/>
    <w:rsid w:val="00AE5D50"/>
    <w:rsid w:val="00AF0EAC"/>
    <w:rsid w:val="00AF29DF"/>
    <w:rsid w:val="00AF777C"/>
    <w:rsid w:val="00B012F0"/>
    <w:rsid w:val="00B11DD4"/>
    <w:rsid w:val="00B13C94"/>
    <w:rsid w:val="00B14C4C"/>
    <w:rsid w:val="00B22A1B"/>
    <w:rsid w:val="00B22E83"/>
    <w:rsid w:val="00B24240"/>
    <w:rsid w:val="00B311B3"/>
    <w:rsid w:val="00B31A19"/>
    <w:rsid w:val="00B400EA"/>
    <w:rsid w:val="00B408D8"/>
    <w:rsid w:val="00B46326"/>
    <w:rsid w:val="00B5076D"/>
    <w:rsid w:val="00B61BCD"/>
    <w:rsid w:val="00B813EE"/>
    <w:rsid w:val="00B84B91"/>
    <w:rsid w:val="00B87777"/>
    <w:rsid w:val="00B87E5A"/>
    <w:rsid w:val="00BA2E98"/>
    <w:rsid w:val="00BA2EC4"/>
    <w:rsid w:val="00BA77D3"/>
    <w:rsid w:val="00BC3C0B"/>
    <w:rsid w:val="00BC57FA"/>
    <w:rsid w:val="00BC7D39"/>
    <w:rsid w:val="00BD1838"/>
    <w:rsid w:val="00BD766E"/>
    <w:rsid w:val="00BE1AE0"/>
    <w:rsid w:val="00BE2AB8"/>
    <w:rsid w:val="00BE6ACA"/>
    <w:rsid w:val="00C00B7E"/>
    <w:rsid w:val="00C020C6"/>
    <w:rsid w:val="00C10E0D"/>
    <w:rsid w:val="00C139D2"/>
    <w:rsid w:val="00C25519"/>
    <w:rsid w:val="00C2626E"/>
    <w:rsid w:val="00C279FA"/>
    <w:rsid w:val="00C3052F"/>
    <w:rsid w:val="00C42F57"/>
    <w:rsid w:val="00C445AA"/>
    <w:rsid w:val="00C506C0"/>
    <w:rsid w:val="00C5368B"/>
    <w:rsid w:val="00C53F61"/>
    <w:rsid w:val="00C60F36"/>
    <w:rsid w:val="00C64914"/>
    <w:rsid w:val="00C651EB"/>
    <w:rsid w:val="00C654C8"/>
    <w:rsid w:val="00C76D0F"/>
    <w:rsid w:val="00C81EF7"/>
    <w:rsid w:val="00C93678"/>
    <w:rsid w:val="00C938EE"/>
    <w:rsid w:val="00C94ED4"/>
    <w:rsid w:val="00CA0AE8"/>
    <w:rsid w:val="00CA1321"/>
    <w:rsid w:val="00CA432D"/>
    <w:rsid w:val="00CA62DE"/>
    <w:rsid w:val="00CA649A"/>
    <w:rsid w:val="00CD378D"/>
    <w:rsid w:val="00CD5B8E"/>
    <w:rsid w:val="00CD7278"/>
    <w:rsid w:val="00CE09EA"/>
    <w:rsid w:val="00CF5679"/>
    <w:rsid w:val="00D05D41"/>
    <w:rsid w:val="00D2187F"/>
    <w:rsid w:val="00D25A33"/>
    <w:rsid w:val="00D27247"/>
    <w:rsid w:val="00D31218"/>
    <w:rsid w:val="00D33F9B"/>
    <w:rsid w:val="00D45C31"/>
    <w:rsid w:val="00D526A6"/>
    <w:rsid w:val="00D578FE"/>
    <w:rsid w:val="00D6013F"/>
    <w:rsid w:val="00D60452"/>
    <w:rsid w:val="00D71DF2"/>
    <w:rsid w:val="00D81DEC"/>
    <w:rsid w:val="00D91C0B"/>
    <w:rsid w:val="00D94A0D"/>
    <w:rsid w:val="00DA2FF8"/>
    <w:rsid w:val="00DA7193"/>
    <w:rsid w:val="00DB3E06"/>
    <w:rsid w:val="00DC1A24"/>
    <w:rsid w:val="00DC4CCF"/>
    <w:rsid w:val="00DD2861"/>
    <w:rsid w:val="00DD3DB0"/>
    <w:rsid w:val="00DE0925"/>
    <w:rsid w:val="00DE241F"/>
    <w:rsid w:val="00DE68F6"/>
    <w:rsid w:val="00E011FA"/>
    <w:rsid w:val="00E057F7"/>
    <w:rsid w:val="00E1320E"/>
    <w:rsid w:val="00E13E34"/>
    <w:rsid w:val="00E1517A"/>
    <w:rsid w:val="00E15517"/>
    <w:rsid w:val="00E23DD7"/>
    <w:rsid w:val="00E54E97"/>
    <w:rsid w:val="00E616C7"/>
    <w:rsid w:val="00E62D1E"/>
    <w:rsid w:val="00E646C3"/>
    <w:rsid w:val="00E708BA"/>
    <w:rsid w:val="00E754CA"/>
    <w:rsid w:val="00E75913"/>
    <w:rsid w:val="00E75AB8"/>
    <w:rsid w:val="00E779CD"/>
    <w:rsid w:val="00E87F6F"/>
    <w:rsid w:val="00E90706"/>
    <w:rsid w:val="00E973AD"/>
    <w:rsid w:val="00EA2769"/>
    <w:rsid w:val="00EB1823"/>
    <w:rsid w:val="00EB4072"/>
    <w:rsid w:val="00EB7BE9"/>
    <w:rsid w:val="00EC159F"/>
    <w:rsid w:val="00EC29BC"/>
    <w:rsid w:val="00EC4AB5"/>
    <w:rsid w:val="00EC6172"/>
    <w:rsid w:val="00EC714A"/>
    <w:rsid w:val="00EC78BB"/>
    <w:rsid w:val="00ED328E"/>
    <w:rsid w:val="00EE3806"/>
    <w:rsid w:val="00EF1CBF"/>
    <w:rsid w:val="00EF360E"/>
    <w:rsid w:val="00F07B82"/>
    <w:rsid w:val="00F16BDA"/>
    <w:rsid w:val="00F211C7"/>
    <w:rsid w:val="00F22416"/>
    <w:rsid w:val="00F33A5E"/>
    <w:rsid w:val="00F34727"/>
    <w:rsid w:val="00F358A6"/>
    <w:rsid w:val="00F401C8"/>
    <w:rsid w:val="00F40EC7"/>
    <w:rsid w:val="00F428B3"/>
    <w:rsid w:val="00F566DA"/>
    <w:rsid w:val="00F649C0"/>
    <w:rsid w:val="00F64D9D"/>
    <w:rsid w:val="00F65D89"/>
    <w:rsid w:val="00F73A32"/>
    <w:rsid w:val="00F85F45"/>
    <w:rsid w:val="00F90D54"/>
    <w:rsid w:val="00F97491"/>
    <w:rsid w:val="00FA0AB5"/>
    <w:rsid w:val="00FA3322"/>
    <w:rsid w:val="00FA3FC7"/>
    <w:rsid w:val="00FB025B"/>
    <w:rsid w:val="00FB3161"/>
    <w:rsid w:val="00FB4194"/>
    <w:rsid w:val="00FC370E"/>
    <w:rsid w:val="00FD3699"/>
    <w:rsid w:val="00FD7CE2"/>
    <w:rsid w:val="00FE5571"/>
    <w:rsid w:val="00FF2553"/>
    <w:rsid w:val="00FF767C"/>
    <w:rsid w:val="00FF7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981"/>
    <w:pPr>
      <w:bidi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37FDD"/>
    <w:pPr>
      <w:keepNext/>
      <w:jc w:val="center"/>
      <w:outlineLvl w:val="1"/>
    </w:pPr>
    <w:rPr>
      <w:rFonts w:cs="Miriam"/>
      <w:b/>
      <w:bCs/>
      <w:noProof/>
      <w:lang w:eastAsia="he-IL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837FDD"/>
    <w:rPr>
      <w:rFonts w:ascii="Times New Roman" w:hAnsi="Times New Roman" w:cs="Miriam"/>
      <w:b/>
      <w:bCs/>
      <w:noProof/>
      <w:sz w:val="24"/>
      <w:szCs w:val="24"/>
      <w:lang w:eastAsia="he-IL" w:bidi="he-IL"/>
    </w:rPr>
  </w:style>
  <w:style w:type="character" w:styleId="Hyperlink">
    <w:name w:val="Hyperlink"/>
    <w:basedOn w:val="DefaultParagraphFont"/>
    <w:uiPriority w:val="99"/>
    <w:semiHidden/>
    <w:rsid w:val="00EC4AB5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EC4AB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C4AB5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EC4AB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C4AB5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EC4A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C4AB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E23DD7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rsid w:val="00AF29DF"/>
    <w:rPr>
      <w:rFonts w:cs="Miriam"/>
      <w:sz w:val="20"/>
      <w:szCs w:val="28"/>
      <w:lang w:eastAsia="he-IL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AF29DF"/>
    <w:rPr>
      <w:rFonts w:ascii="Times New Roman" w:hAnsi="Times New Roman" w:cs="Miriam"/>
      <w:snapToGrid w:val="0"/>
      <w:sz w:val="28"/>
      <w:szCs w:val="28"/>
      <w:lang w:eastAsia="he-IL" w:bidi="he-IL"/>
    </w:rPr>
  </w:style>
  <w:style w:type="table" w:styleId="TableGrid">
    <w:name w:val="Table Grid"/>
    <w:basedOn w:val="TableNormal"/>
    <w:uiPriority w:val="99"/>
    <w:rsid w:val="00FA0AB5"/>
    <w:pPr>
      <w:bidi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1732CE"/>
    <w:rPr>
      <w:rFonts w:cs="Times New Roman"/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862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oleObject" Target="embeddings/oleObject14.bin"/><Relationship Id="rId21" Type="http://schemas.openxmlformats.org/officeDocument/2006/relationships/image" Target="media/image9.wmf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8.bin"/><Relationship Id="rId50" Type="http://schemas.openxmlformats.org/officeDocument/2006/relationships/image" Target="media/image25.wmf"/><Relationship Id="rId55" Type="http://schemas.openxmlformats.org/officeDocument/2006/relationships/oleObject" Target="embeddings/oleObject22.bin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1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4.png"/><Relationship Id="rId41" Type="http://schemas.openxmlformats.org/officeDocument/2006/relationships/oleObject" Target="embeddings/oleObject15.bin"/><Relationship Id="rId54" Type="http://schemas.openxmlformats.org/officeDocument/2006/relationships/image" Target="media/image27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image" Target="media/image16.wmf"/><Relationship Id="rId37" Type="http://schemas.openxmlformats.org/officeDocument/2006/relationships/oleObject" Target="embeddings/oleObject13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7.bin"/><Relationship Id="rId53" Type="http://schemas.openxmlformats.org/officeDocument/2006/relationships/oleObject" Target="embeddings/oleObject21.bin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3.png"/><Relationship Id="rId36" Type="http://schemas.openxmlformats.org/officeDocument/2006/relationships/image" Target="media/image18.wmf"/><Relationship Id="rId49" Type="http://schemas.openxmlformats.org/officeDocument/2006/relationships/oleObject" Target="embeddings/oleObject19.bin"/><Relationship Id="rId57" Type="http://schemas.openxmlformats.org/officeDocument/2006/relationships/footer" Target="footer1.xml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oleObject" Target="embeddings/oleObject10.bin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5.png"/><Relationship Id="rId22" Type="http://schemas.openxmlformats.org/officeDocument/2006/relationships/oleObject" Target="embeddings/oleObject7.bin"/><Relationship Id="rId27" Type="http://schemas.openxmlformats.org/officeDocument/2006/relationships/image" Target="media/image12.png"/><Relationship Id="rId30" Type="http://schemas.openxmlformats.org/officeDocument/2006/relationships/image" Target="media/image15.wmf"/><Relationship Id="rId35" Type="http://schemas.openxmlformats.org/officeDocument/2006/relationships/oleObject" Target="embeddings/oleObject12.bin"/><Relationship Id="rId43" Type="http://schemas.openxmlformats.org/officeDocument/2006/relationships/oleObject" Target="embeddings/oleObject16.bin"/><Relationship Id="rId48" Type="http://schemas.openxmlformats.org/officeDocument/2006/relationships/image" Target="media/image24.wmf"/><Relationship Id="rId56" Type="http://schemas.openxmlformats.org/officeDocument/2006/relationships/header" Target="header1.xml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0.bin"/><Relationship Id="rId3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9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6</Pages>
  <Words>579</Words>
  <Characters>3305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מבחן בקורס – "הסתברות" - (20019)</dc:title>
  <dc:subject/>
  <dc:creator>Elad Segev</dc:creator>
  <cp:keywords/>
  <dc:description/>
  <cp:lastModifiedBy>Unknown User</cp:lastModifiedBy>
  <cp:revision>2</cp:revision>
  <cp:lastPrinted>2015-07-23T11:44:00Z</cp:lastPrinted>
  <dcterms:created xsi:type="dcterms:W3CDTF">2016-09-22T14:39:00Z</dcterms:created>
  <dcterms:modified xsi:type="dcterms:W3CDTF">2016-09-22T14:39:00Z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